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CB0" w:rsidRPr="00474AB6" w:rsidRDefault="003B6CB0" w:rsidP="00B87FDE">
      <w:pPr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38.25pt;visibility:visible">
            <v:imagedata r:id="rId7" o:title=""/>
          </v:shape>
        </w:pict>
      </w:r>
    </w:p>
    <w:p w:rsidR="003B6CB0" w:rsidRPr="00474AB6" w:rsidRDefault="003B6CB0" w:rsidP="00B87FDE">
      <w:pPr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3B6CB0" w:rsidRPr="00474AB6" w:rsidRDefault="003B6CB0" w:rsidP="00B87FDE">
      <w:pPr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</w:p>
    <w:p w:rsidR="003B6CB0" w:rsidRPr="00474AB6" w:rsidRDefault="003B6CB0" w:rsidP="00B87FDE">
      <w:pPr>
        <w:rPr>
          <w:b/>
        </w:rPr>
      </w:pPr>
    </w:p>
    <w:p w:rsidR="003B6CB0" w:rsidRDefault="003B6CB0" w:rsidP="00B87FDE">
      <w:pPr>
        <w:rPr>
          <w:b/>
        </w:rPr>
      </w:pPr>
      <w:r>
        <w:rPr>
          <w:b/>
        </w:rPr>
        <w:t>ПОСТАНОВЛЕНИЕ</w:t>
      </w:r>
    </w:p>
    <w:p w:rsidR="003B6CB0" w:rsidRDefault="003B6CB0" w:rsidP="00B87FDE">
      <w:pPr>
        <w:rPr>
          <w:b/>
        </w:rPr>
      </w:pPr>
    </w:p>
    <w:p w:rsidR="003B6CB0" w:rsidRDefault="003B6CB0" w:rsidP="00B87FDE">
      <w:r>
        <w:t xml:space="preserve"> 27 августа </w:t>
      </w:r>
      <w:smartTag w:uri="urn:schemas-microsoft-com:office:smarttags" w:element="metricconverter">
        <w:smartTagPr>
          <w:attr w:name="ProductID" w:val="2021 г"/>
        </w:smartTagPr>
        <w:r>
          <w:t>2021 г</w:t>
        </w:r>
      </w:smartTag>
      <w:r>
        <w:t xml:space="preserve">.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</w:t>
      </w:r>
      <w:r>
        <w:rPr>
          <w:i/>
        </w:rPr>
        <w:tab/>
        <w:t xml:space="preserve">       </w:t>
      </w:r>
      <w:r>
        <w:t>№ 30-1</w:t>
      </w:r>
      <w:r>
        <w:tab/>
      </w:r>
    </w:p>
    <w:p w:rsidR="003B6CB0" w:rsidRDefault="003B6CB0" w:rsidP="00B87FDE">
      <w:r w:rsidRPr="00486F51">
        <w:t>п.</w:t>
      </w:r>
      <w:r>
        <w:t xml:space="preserve"> </w:t>
      </w:r>
      <w:r w:rsidRPr="00486F51">
        <w:t>Зимовники</w:t>
      </w:r>
    </w:p>
    <w:p w:rsidR="003B6CB0" w:rsidRPr="007F54BB" w:rsidRDefault="003B6CB0" w:rsidP="007954CB">
      <w:pPr>
        <w:ind w:right="-185"/>
        <w:rPr>
          <w:i/>
          <w:sz w:val="20"/>
        </w:rPr>
      </w:pPr>
    </w:p>
    <w:p w:rsidR="003B6CB0" w:rsidRDefault="003B6CB0" w:rsidP="00B87FDE">
      <w:pPr>
        <w:ind w:right="-185"/>
        <w:jc w:val="both"/>
      </w:pPr>
    </w:p>
    <w:p w:rsidR="003B6CB0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3B6CB0" w:rsidRPr="00FC6E16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  <w:bCs/>
        </w:rPr>
      </w:pPr>
    </w:p>
    <w:p w:rsidR="003B6CB0" w:rsidRPr="002502F4" w:rsidRDefault="003B6CB0" w:rsidP="00FC6E16">
      <w:pPr>
        <w:jc w:val="both"/>
        <w:rPr>
          <w:b/>
          <w:bCs/>
          <w:sz w:val="24"/>
        </w:rPr>
      </w:pPr>
    </w:p>
    <w:p w:rsidR="003B6CB0" w:rsidRDefault="003B6CB0" w:rsidP="00CE4C9E">
      <w:pPr>
        <w:ind w:firstLine="851"/>
        <w:jc w:val="both"/>
      </w:pPr>
      <w:r>
        <w:t>На основании пункта 9 статьи 26, пункта 5</w:t>
      </w:r>
      <w:r w:rsidRPr="00ED7849"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Pr="008E2BC7">
        <w:t xml:space="preserve">05.12.2012 </w:t>
      </w:r>
      <w:r>
        <w:t>№</w:t>
      </w:r>
      <w:r w:rsidRPr="008E2BC7">
        <w:t xml:space="preserve"> 152/1137-6</w:t>
      </w:r>
      <w:r>
        <w:t xml:space="preserve">, 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3B6CB0" w:rsidRDefault="003B6CB0" w:rsidP="001B0CDA">
      <w:pPr>
        <w:jc w:val="both"/>
      </w:pPr>
      <w:r>
        <w:t xml:space="preserve">Территориальная избирательная комиссия Зимовниковского района Ростовской области </w:t>
      </w:r>
    </w:p>
    <w:p w:rsidR="003B6CB0" w:rsidRDefault="003B6CB0" w:rsidP="001B0CDA">
      <w:pPr>
        <w:jc w:val="both"/>
      </w:pPr>
    </w:p>
    <w:p w:rsidR="003B6CB0" w:rsidRDefault="003B6CB0" w:rsidP="006C324A">
      <w:r>
        <w:t>ПОСТАНОВЛЯЕТ:</w:t>
      </w:r>
    </w:p>
    <w:p w:rsidR="003B6CB0" w:rsidRDefault="003B6CB0" w:rsidP="002502F4"/>
    <w:p w:rsidR="003B6CB0" w:rsidRPr="00A01C9A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 xml:space="preserve">Зачислить в резерв составов участковых комиссий избирательных участков, участков референдума, образованных на территории Зимовниковского района Ростовской области, лиц согласно приложениям </w:t>
      </w:r>
      <w:r w:rsidRPr="00A01C9A">
        <w:t xml:space="preserve">№ 1 - № </w:t>
      </w:r>
      <w:r>
        <w:t>8</w:t>
      </w:r>
      <w:r w:rsidRPr="00A01C9A">
        <w:t>.</w:t>
      </w:r>
    </w:p>
    <w:p w:rsidR="003B6CB0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3B6CB0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3B6CB0" w:rsidRDefault="003B6CB0" w:rsidP="006C324A">
      <w:pPr>
        <w:pStyle w:val="a"/>
        <w:numPr>
          <w:ilvl w:val="0"/>
          <w:numId w:val="12"/>
        </w:numPr>
        <w:rPr>
          <w:sz w:val="28"/>
          <w:szCs w:val="28"/>
        </w:rPr>
      </w:pP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Зимовниковского  района Ростовской области Л.В. Абрамович.</w:t>
      </w:r>
    </w:p>
    <w:p w:rsidR="003B6CB0" w:rsidRDefault="003B6CB0" w:rsidP="008E2BC7">
      <w:pPr>
        <w:spacing w:line="360" w:lineRule="auto"/>
        <w:ind w:firstLine="851"/>
        <w:jc w:val="both"/>
      </w:pPr>
    </w:p>
    <w:p w:rsidR="003B6CB0" w:rsidRDefault="003B6CB0" w:rsidP="008E2BC7">
      <w:pPr>
        <w:spacing w:line="360" w:lineRule="auto"/>
        <w:ind w:firstLine="851"/>
        <w:jc w:val="both"/>
      </w:pPr>
      <w:bookmarkStart w:id="0" w:name="_GoBack"/>
      <w:bookmarkEnd w:id="0"/>
    </w:p>
    <w:p w:rsidR="003B6CB0" w:rsidRPr="002201CF" w:rsidRDefault="003B6CB0" w:rsidP="002201CF">
      <w:pPr>
        <w:jc w:val="both"/>
        <w:rPr>
          <w:bCs/>
        </w:rPr>
      </w:pPr>
    </w:p>
    <w:p w:rsidR="003B6CB0" w:rsidRPr="002201CF" w:rsidRDefault="003B6CB0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>
        <w:rPr>
          <w:szCs w:val="20"/>
        </w:rPr>
        <w:t xml:space="preserve">          </w:t>
      </w:r>
      <w:r w:rsidRPr="002201CF">
        <w:rPr>
          <w:szCs w:val="20"/>
        </w:rPr>
        <w:tab/>
      </w:r>
      <w:r>
        <w:rPr>
          <w:szCs w:val="20"/>
        </w:rPr>
        <w:t>Т.П. Панченко</w:t>
      </w:r>
      <w:r w:rsidRPr="002201CF">
        <w:rPr>
          <w:szCs w:val="20"/>
        </w:rPr>
        <w:tab/>
      </w:r>
    </w:p>
    <w:p w:rsidR="003B6CB0" w:rsidRPr="0024600C" w:rsidRDefault="003B6CB0" w:rsidP="0024600C">
      <w:pPr>
        <w:jc w:val="both"/>
      </w:pPr>
    </w:p>
    <w:p w:rsidR="003B6CB0" w:rsidRPr="0024600C" w:rsidRDefault="003B6CB0" w:rsidP="0024600C">
      <w:pPr>
        <w:jc w:val="both"/>
      </w:pPr>
    </w:p>
    <w:p w:rsidR="003B6CB0" w:rsidRDefault="003B6CB0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>
        <w:t>Л.В. Абрамович</w:t>
      </w:r>
      <w:r w:rsidRPr="0024600C">
        <w:tab/>
      </w:r>
    </w:p>
    <w:p w:rsidR="003B6CB0" w:rsidRDefault="003B6CB0" w:rsidP="0024600C">
      <w:pPr>
        <w:jc w:val="both"/>
        <w:sectPr w:rsidR="003B6CB0" w:rsidSect="00D26607">
          <w:head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3B6CB0" w:rsidRDefault="003B6CB0" w:rsidP="00BA4815">
      <w:pPr>
        <w:pStyle w:val="ConsPlusNormal"/>
        <w:jc w:val="both"/>
        <w:rPr>
          <w:sz w:val="28"/>
          <w:szCs w:val="28"/>
        </w:rPr>
      </w:pPr>
    </w:p>
    <w:p w:rsidR="003B6CB0" w:rsidRPr="00D26607" w:rsidRDefault="003B6CB0" w:rsidP="00D26607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№1</w:t>
      </w:r>
    </w:p>
    <w:p w:rsidR="003B6CB0" w:rsidRPr="00D26607" w:rsidRDefault="003B6CB0" w:rsidP="00D26607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3B6CB0" w:rsidRPr="00D26607" w:rsidRDefault="003B6CB0" w:rsidP="00D26607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3B6CB0" w:rsidRPr="00D26607" w:rsidRDefault="003B6CB0" w:rsidP="00D26607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3B6CB0" w:rsidRPr="00D26607" w:rsidRDefault="003B6CB0" w:rsidP="00D26607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от 27 августа 2021 года № 30-1</w:t>
      </w:r>
    </w:p>
    <w:p w:rsidR="003B6CB0" w:rsidRPr="001B0CDA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Pr="001B0CDA" w:rsidRDefault="003B6CB0" w:rsidP="002B2874">
      <w:pPr>
        <w:pStyle w:val="ConsPlusNormal"/>
        <w:jc w:val="both"/>
        <w:rPr>
          <w:b/>
          <w:sz w:val="28"/>
          <w:szCs w:val="28"/>
        </w:rPr>
      </w:pPr>
    </w:p>
    <w:p w:rsidR="003B6CB0" w:rsidRPr="000F5202" w:rsidRDefault="003B6CB0" w:rsidP="002B287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Гашунского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707)</w:t>
      </w:r>
    </w:p>
    <w:p w:rsidR="003B6CB0" w:rsidRPr="002502F4" w:rsidRDefault="003B6CB0" w:rsidP="002B2874">
      <w:pPr>
        <w:pStyle w:val="ConsPlusNormal"/>
        <w:jc w:val="both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4678"/>
        <w:gridCol w:w="2268"/>
      </w:tblGrid>
      <w:tr w:rsidR="003B6CB0" w:rsidRPr="002502F4" w:rsidTr="00D266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D2660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D2660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D2660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D2660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B6CB0" w:rsidRPr="002502F4" w:rsidTr="00D266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D2660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D2660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Бахтиярова Татьяна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D2660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D2660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D266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D2660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D2660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Муштатова Ирина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D2660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D2660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Pr="00D26607" w:rsidRDefault="003B6CB0" w:rsidP="00D26607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</w:t>
      </w:r>
      <w:r>
        <w:rPr>
          <w:sz w:val="20"/>
          <w:szCs w:val="20"/>
        </w:rPr>
        <w:t>2</w:t>
      </w:r>
    </w:p>
    <w:p w:rsidR="003B6CB0" w:rsidRPr="00D26607" w:rsidRDefault="003B6CB0" w:rsidP="00D26607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3B6CB0" w:rsidRPr="00D26607" w:rsidRDefault="003B6CB0" w:rsidP="00D26607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3B6CB0" w:rsidRPr="00D26607" w:rsidRDefault="003B6CB0" w:rsidP="00D26607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от 27 августа 2021 года № 30-1</w:t>
      </w: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Pr="00D26607" w:rsidRDefault="003B6CB0" w:rsidP="00D26607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466DF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Глубочанского сельского поселения (№</w:t>
      </w:r>
      <w:r w:rsidRPr="000F5202">
        <w:rPr>
          <w:rFonts w:ascii="Times New Roman" w:hAnsi="Times New Roman" w:cs="Times New Roman"/>
          <w:b/>
          <w:sz w:val="28"/>
          <w:szCs w:val="28"/>
        </w:rPr>
        <w:t>70</w:t>
      </w:r>
      <w:r>
        <w:rPr>
          <w:rFonts w:ascii="Times New Roman" w:hAnsi="Times New Roman" w:cs="Times New Roman"/>
          <w:b/>
          <w:sz w:val="28"/>
          <w:szCs w:val="28"/>
        </w:rPr>
        <w:t>8 - №</w:t>
      </w:r>
      <w:r w:rsidRPr="000F5202">
        <w:rPr>
          <w:rFonts w:ascii="Times New Roman" w:hAnsi="Times New Roman" w:cs="Times New Roman"/>
          <w:b/>
          <w:sz w:val="28"/>
          <w:szCs w:val="28"/>
        </w:rPr>
        <w:t>70</w:t>
      </w:r>
      <w:r>
        <w:rPr>
          <w:rFonts w:ascii="Times New Roman" w:hAnsi="Times New Roman" w:cs="Times New Roman"/>
          <w:b/>
          <w:sz w:val="28"/>
          <w:szCs w:val="28"/>
        </w:rPr>
        <w:t>9)</w:t>
      </w:r>
    </w:p>
    <w:p w:rsidR="003B6CB0" w:rsidRPr="002502F4" w:rsidRDefault="003B6CB0" w:rsidP="00466DFD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6"/>
        <w:gridCol w:w="4819"/>
        <w:gridCol w:w="2127"/>
      </w:tblGrid>
      <w:tr w:rsidR="003B6CB0" w:rsidRPr="002502F4" w:rsidTr="000F07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B6CB0" w:rsidRPr="002502F4" w:rsidTr="000F07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Макаренко Александра Евгеньевна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0F07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Аселдерова Асият Даудовна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0F07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Плотникова Наталья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0F07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Беркунова Татьяна Романовна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0F073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3B6CB0" w:rsidRDefault="003B6CB0" w:rsidP="00466DFD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66DFD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Pr="00D26607" w:rsidRDefault="003B6CB0" w:rsidP="001A1F23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</w:t>
      </w:r>
      <w:r>
        <w:rPr>
          <w:sz w:val="20"/>
          <w:szCs w:val="20"/>
        </w:rPr>
        <w:t>3</w:t>
      </w:r>
    </w:p>
    <w:p w:rsidR="003B6CB0" w:rsidRPr="00D26607" w:rsidRDefault="003B6CB0" w:rsidP="001A1F23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3B6CB0" w:rsidRPr="00D26607" w:rsidRDefault="003B6CB0" w:rsidP="001A1F23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3B6CB0" w:rsidRPr="00D26607" w:rsidRDefault="003B6CB0" w:rsidP="001A1F23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3B6CB0" w:rsidRDefault="003B6CB0" w:rsidP="001A1F23">
      <w:pPr>
        <w:pStyle w:val="ConsPlusNormal"/>
        <w:ind w:left="6160"/>
        <w:jc w:val="both"/>
        <w:rPr>
          <w:b/>
          <w:sz w:val="28"/>
          <w:szCs w:val="28"/>
        </w:rPr>
      </w:pPr>
      <w:r w:rsidRPr="00D26607">
        <w:rPr>
          <w:sz w:val="20"/>
          <w:szCs w:val="20"/>
        </w:rPr>
        <w:t>от 27 августа 2021 года № 30-1</w:t>
      </w:r>
    </w:p>
    <w:p w:rsidR="003B6CB0" w:rsidRDefault="003B6CB0" w:rsidP="001A1F23">
      <w:pPr>
        <w:pStyle w:val="ConsPlusNormal"/>
        <w:tabs>
          <w:tab w:val="left" w:pos="7755"/>
        </w:tabs>
        <w:ind w:left="61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B60EB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Зимовниковского сельского поселения (№710 - №</w:t>
      </w:r>
      <w:r w:rsidRPr="000F520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20)</w:t>
      </w:r>
    </w:p>
    <w:p w:rsidR="003B6CB0" w:rsidRPr="002502F4" w:rsidRDefault="003B6CB0" w:rsidP="00B60EBE">
      <w:pPr>
        <w:pStyle w:val="ConsPlusNonformat"/>
        <w:jc w:val="center"/>
        <w:rPr>
          <w:sz w:val="28"/>
          <w:szCs w:val="28"/>
        </w:rPr>
      </w:pPr>
    </w:p>
    <w:tbl>
      <w:tblPr>
        <w:tblW w:w="10348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694"/>
        <w:gridCol w:w="4961"/>
        <w:gridCol w:w="1984"/>
      </w:tblGrid>
      <w:tr w:rsidR="003B6CB0" w:rsidRPr="002502F4" w:rsidTr="001A1F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B6CB0" w:rsidRPr="002502F4" w:rsidTr="001A1F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Лисовой Евгений Сергеевич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1A1F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 Ирина 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1A1F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Задорожняя Татьяна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1A1F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Лопанский Даниил Александрович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Зимовниковское местное отделение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1A1F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Слухаева Юлия Анатольевна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1A1F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Мудрая Марина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1A1F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Змелюгина Татьяна Ивановна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1A1F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Конева Ольга Алексеевна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1A1F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Балакин Максим Александрович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B6CB0" w:rsidRPr="002502F4" w:rsidTr="001A1F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Default="003B6CB0" w:rsidP="001A1F2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Молчанова Дарья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Default="003B6CB0" w:rsidP="001A1F2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Pr="00D26607" w:rsidRDefault="003B6CB0" w:rsidP="008574D4">
      <w:pPr>
        <w:pStyle w:val="ConsPlusNormal"/>
        <w:ind w:left="6160" w:right="-234"/>
        <w:rPr>
          <w:sz w:val="20"/>
          <w:szCs w:val="20"/>
        </w:rPr>
      </w:pPr>
      <w:r>
        <w:rPr>
          <w:sz w:val="20"/>
          <w:szCs w:val="20"/>
        </w:rPr>
        <w:t>П</w:t>
      </w:r>
      <w:r w:rsidRPr="00D26607">
        <w:rPr>
          <w:sz w:val="20"/>
          <w:szCs w:val="20"/>
        </w:rPr>
        <w:t>риложение №</w:t>
      </w:r>
      <w:r>
        <w:rPr>
          <w:sz w:val="20"/>
          <w:szCs w:val="20"/>
        </w:rPr>
        <w:t>4</w:t>
      </w:r>
    </w:p>
    <w:p w:rsidR="003B6CB0" w:rsidRPr="00D26607" w:rsidRDefault="003B6CB0" w:rsidP="008574D4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3B6CB0" w:rsidRPr="00D26607" w:rsidRDefault="003B6CB0" w:rsidP="008574D4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3B6CB0" w:rsidRPr="00D26607" w:rsidRDefault="003B6CB0" w:rsidP="008574D4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3B6CB0" w:rsidRDefault="003B6CB0" w:rsidP="008574D4">
      <w:pPr>
        <w:pStyle w:val="ConsPlusNormal"/>
        <w:ind w:left="6160"/>
        <w:jc w:val="both"/>
        <w:rPr>
          <w:b/>
          <w:sz w:val="28"/>
          <w:szCs w:val="28"/>
        </w:rPr>
      </w:pPr>
      <w:r w:rsidRPr="00D26607">
        <w:rPr>
          <w:sz w:val="20"/>
          <w:szCs w:val="20"/>
        </w:rPr>
        <w:t>от 27 августа 2021 года № 30-1</w:t>
      </w: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1B0CDA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65945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46594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Камышевского сельского поселения (№721 - №</w:t>
      </w:r>
      <w:r w:rsidRPr="000F520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22)</w:t>
      </w:r>
    </w:p>
    <w:p w:rsidR="003B6CB0" w:rsidRPr="002502F4" w:rsidRDefault="003B6CB0" w:rsidP="00465945">
      <w:pPr>
        <w:pStyle w:val="ConsPlusNonformat"/>
        <w:jc w:val="center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977"/>
        <w:gridCol w:w="4820"/>
        <w:gridCol w:w="2126"/>
      </w:tblGrid>
      <w:tr w:rsidR="003B6CB0" w:rsidRPr="002502F4" w:rsidTr="008574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B6CB0" w:rsidRPr="002502F4" w:rsidTr="008574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Карнаухова Ольга Георгиевна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8574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Слободченкова Диана Юрьевна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8574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Демид Маргарита Олеговна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Pr="00D26607" w:rsidRDefault="003B6CB0" w:rsidP="008574D4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</w:t>
      </w:r>
      <w:r>
        <w:rPr>
          <w:sz w:val="20"/>
          <w:szCs w:val="20"/>
        </w:rPr>
        <w:t>5</w:t>
      </w:r>
    </w:p>
    <w:p w:rsidR="003B6CB0" w:rsidRPr="00D26607" w:rsidRDefault="003B6CB0" w:rsidP="008574D4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3B6CB0" w:rsidRPr="00D26607" w:rsidRDefault="003B6CB0" w:rsidP="008574D4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3B6CB0" w:rsidRPr="00D26607" w:rsidRDefault="003B6CB0" w:rsidP="008574D4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3B6CB0" w:rsidRDefault="003B6CB0" w:rsidP="008574D4">
      <w:pPr>
        <w:pStyle w:val="ConsPlusNormal"/>
        <w:ind w:left="6160"/>
        <w:jc w:val="both"/>
        <w:rPr>
          <w:b/>
          <w:sz w:val="28"/>
          <w:szCs w:val="28"/>
        </w:rPr>
      </w:pPr>
      <w:r w:rsidRPr="00D26607">
        <w:rPr>
          <w:sz w:val="20"/>
          <w:szCs w:val="20"/>
        </w:rPr>
        <w:t>от 27 августа 2021 года № 30-1</w:t>
      </w: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Pr="001B0CDA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A85E0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Кировского сельского поселения (№723 - №</w:t>
      </w:r>
      <w:r w:rsidRPr="000F520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24)</w:t>
      </w:r>
    </w:p>
    <w:p w:rsidR="003B6CB0" w:rsidRPr="00A85E04" w:rsidRDefault="003B6CB0" w:rsidP="00A85E0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491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36"/>
        <w:gridCol w:w="5103"/>
        <w:gridCol w:w="1843"/>
      </w:tblGrid>
      <w:tr w:rsidR="003B6CB0" w:rsidRPr="002502F4" w:rsidTr="008574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B6CB0" w:rsidRPr="002502F4" w:rsidTr="008574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Хасуева Любовь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8574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Великоднева Анастасия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8574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Панаке Марина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8574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Татьяна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8574D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3B6CB0" w:rsidRDefault="003B6CB0" w:rsidP="009C671D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9C671D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9C671D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9C671D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9C671D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9C671D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9C671D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9C671D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9C671D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9C671D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9C671D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9C671D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8574D4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8574D4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8574D4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8574D4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8574D4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B32DE">
      <w:pPr>
        <w:pStyle w:val="ConsPlusNormal"/>
        <w:ind w:right="-234"/>
        <w:rPr>
          <w:sz w:val="20"/>
          <w:szCs w:val="20"/>
        </w:rPr>
      </w:pPr>
    </w:p>
    <w:p w:rsidR="003B6CB0" w:rsidRPr="00D26607" w:rsidRDefault="003B6CB0" w:rsidP="00AB32DE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</w:t>
      </w:r>
      <w:r>
        <w:rPr>
          <w:sz w:val="20"/>
          <w:szCs w:val="20"/>
        </w:rPr>
        <w:t>6</w:t>
      </w:r>
    </w:p>
    <w:p w:rsidR="003B6CB0" w:rsidRPr="00D26607" w:rsidRDefault="003B6CB0" w:rsidP="008574D4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3B6CB0" w:rsidRPr="00D26607" w:rsidRDefault="003B6CB0" w:rsidP="008574D4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3B6CB0" w:rsidRPr="00D26607" w:rsidRDefault="003B6CB0" w:rsidP="008574D4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3B6CB0" w:rsidRDefault="003B6CB0" w:rsidP="008574D4">
      <w:pPr>
        <w:pStyle w:val="ConsPlusNormal"/>
        <w:ind w:left="6160"/>
        <w:jc w:val="both"/>
        <w:rPr>
          <w:b/>
          <w:sz w:val="28"/>
          <w:szCs w:val="28"/>
        </w:rPr>
      </w:pPr>
      <w:r w:rsidRPr="00D26607">
        <w:rPr>
          <w:sz w:val="20"/>
          <w:szCs w:val="20"/>
        </w:rPr>
        <w:t>от 27 августа 2021 года № 30-1</w:t>
      </w:r>
    </w:p>
    <w:p w:rsidR="003B6CB0" w:rsidRDefault="003B6CB0" w:rsidP="009C671D">
      <w:pPr>
        <w:pStyle w:val="ConsPlusNormal"/>
        <w:jc w:val="both"/>
        <w:rPr>
          <w:b/>
          <w:sz w:val="28"/>
          <w:szCs w:val="28"/>
        </w:rPr>
      </w:pPr>
    </w:p>
    <w:p w:rsidR="003B6CB0" w:rsidRPr="001B0CDA" w:rsidRDefault="003B6CB0" w:rsidP="009C671D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9C671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Кутейниковского сельского поселения (№725 - №</w:t>
      </w:r>
      <w:r w:rsidRPr="000F520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26)</w:t>
      </w:r>
    </w:p>
    <w:p w:rsidR="003B6CB0" w:rsidRPr="002502F4" w:rsidRDefault="003B6CB0" w:rsidP="009C671D">
      <w:pPr>
        <w:pStyle w:val="ConsPlusNonformat"/>
        <w:jc w:val="center"/>
        <w:rPr>
          <w:sz w:val="28"/>
          <w:szCs w:val="28"/>
        </w:rPr>
      </w:pPr>
    </w:p>
    <w:tbl>
      <w:tblPr>
        <w:tblW w:w="10490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694"/>
        <w:gridCol w:w="5103"/>
        <w:gridCol w:w="1984"/>
      </w:tblGrid>
      <w:tr w:rsidR="003B6CB0" w:rsidRPr="002502F4" w:rsidTr="00A01C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B6CB0" w:rsidRPr="002502F4" w:rsidTr="00A01C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Магура Татьяна Ахметжановна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A01C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Гетманская Елена Анатольевна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F65CBB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F65CBB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F65CBB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F65CBB">
      <w:pPr>
        <w:pStyle w:val="ConsPlusNormal"/>
        <w:ind w:left="4774" w:right="-234"/>
        <w:jc w:val="center"/>
        <w:rPr>
          <w:sz w:val="28"/>
          <w:szCs w:val="28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Pr="00D26607" w:rsidRDefault="003B6CB0" w:rsidP="00A01C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</w:t>
      </w:r>
      <w:r>
        <w:rPr>
          <w:sz w:val="20"/>
          <w:szCs w:val="20"/>
        </w:rPr>
        <w:t>7</w:t>
      </w:r>
    </w:p>
    <w:p w:rsidR="003B6CB0" w:rsidRPr="00D26607" w:rsidRDefault="003B6CB0" w:rsidP="00A01C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3B6CB0" w:rsidRPr="00D26607" w:rsidRDefault="003B6CB0" w:rsidP="00A01C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3B6CB0" w:rsidRPr="00D26607" w:rsidRDefault="003B6CB0" w:rsidP="00A01C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3B6CB0" w:rsidRDefault="003B6CB0" w:rsidP="00A01C9A">
      <w:pPr>
        <w:pStyle w:val="ConsPlusNormal"/>
        <w:ind w:left="6160"/>
        <w:jc w:val="both"/>
        <w:rPr>
          <w:b/>
          <w:sz w:val="28"/>
          <w:szCs w:val="28"/>
        </w:rPr>
      </w:pPr>
      <w:r w:rsidRPr="00D26607">
        <w:rPr>
          <w:sz w:val="20"/>
          <w:szCs w:val="20"/>
        </w:rPr>
        <w:t>от 27 августа 2021 года № 30-1</w:t>
      </w:r>
    </w:p>
    <w:p w:rsidR="003B6CB0" w:rsidRDefault="003B6CB0" w:rsidP="00F65CBB">
      <w:pPr>
        <w:pStyle w:val="ConsPlusNormal"/>
        <w:jc w:val="both"/>
        <w:rPr>
          <w:b/>
          <w:sz w:val="28"/>
          <w:szCs w:val="28"/>
        </w:rPr>
      </w:pPr>
    </w:p>
    <w:p w:rsidR="003B6CB0" w:rsidRPr="001B0CDA" w:rsidRDefault="003B6CB0" w:rsidP="00F65CBB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F65CB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Ленинского сельского поселения (№727 - №</w:t>
      </w:r>
      <w:r w:rsidRPr="000F520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30)</w:t>
      </w:r>
    </w:p>
    <w:p w:rsidR="003B6CB0" w:rsidRPr="002502F4" w:rsidRDefault="003B6CB0" w:rsidP="00F65CBB">
      <w:pPr>
        <w:pStyle w:val="ConsPlusNonformat"/>
        <w:jc w:val="center"/>
        <w:rPr>
          <w:sz w:val="28"/>
          <w:szCs w:val="28"/>
        </w:rPr>
      </w:pPr>
    </w:p>
    <w:tbl>
      <w:tblPr>
        <w:tblW w:w="10491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410"/>
        <w:gridCol w:w="5387"/>
        <w:gridCol w:w="1985"/>
      </w:tblGrid>
      <w:tr w:rsidR="003B6CB0" w:rsidRPr="002502F4" w:rsidTr="00A01C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B6CB0" w:rsidRPr="002502F4" w:rsidTr="00A01C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Кюрча Елена 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A01C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Фоменко Ольга 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B0" w:rsidRPr="006875C0" w:rsidRDefault="003B6CB0" w:rsidP="00A01C9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Default="003B6CB0" w:rsidP="00A01C9A">
      <w:pPr>
        <w:pStyle w:val="ConsPlusNormal"/>
        <w:ind w:left="6160" w:right="-234"/>
        <w:rPr>
          <w:sz w:val="20"/>
          <w:szCs w:val="20"/>
        </w:rPr>
      </w:pPr>
    </w:p>
    <w:p w:rsidR="003B6CB0" w:rsidRPr="00D26607" w:rsidRDefault="003B6CB0" w:rsidP="00A01C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</w:t>
      </w:r>
      <w:r>
        <w:rPr>
          <w:sz w:val="20"/>
          <w:szCs w:val="20"/>
        </w:rPr>
        <w:t>8</w:t>
      </w:r>
    </w:p>
    <w:p w:rsidR="003B6CB0" w:rsidRPr="00D26607" w:rsidRDefault="003B6CB0" w:rsidP="00A01C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3B6CB0" w:rsidRPr="00D26607" w:rsidRDefault="003B6CB0" w:rsidP="00A01C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3B6CB0" w:rsidRPr="00D26607" w:rsidRDefault="003B6CB0" w:rsidP="00A01C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3B6CB0" w:rsidRDefault="003B6CB0" w:rsidP="00A01C9A">
      <w:pPr>
        <w:pStyle w:val="ConsPlusNormal"/>
        <w:ind w:left="6160"/>
        <w:jc w:val="both"/>
        <w:rPr>
          <w:b/>
          <w:sz w:val="28"/>
          <w:szCs w:val="28"/>
        </w:rPr>
      </w:pPr>
      <w:r w:rsidRPr="00D26607">
        <w:rPr>
          <w:sz w:val="20"/>
          <w:szCs w:val="20"/>
        </w:rPr>
        <w:t>от 27 августа 2021 года № 30-1</w:t>
      </w:r>
    </w:p>
    <w:p w:rsidR="003B6CB0" w:rsidRDefault="003B6CB0" w:rsidP="00A01C9A">
      <w:pPr>
        <w:pStyle w:val="ConsPlusNormal"/>
        <w:jc w:val="both"/>
        <w:rPr>
          <w:b/>
          <w:sz w:val="28"/>
          <w:szCs w:val="28"/>
        </w:rPr>
      </w:pPr>
    </w:p>
    <w:p w:rsidR="003B6CB0" w:rsidRPr="001B0CDA" w:rsidRDefault="003B6CB0" w:rsidP="00BA3A25">
      <w:pPr>
        <w:pStyle w:val="ConsPlusNormal"/>
        <w:jc w:val="both"/>
        <w:rPr>
          <w:b/>
          <w:sz w:val="28"/>
          <w:szCs w:val="28"/>
        </w:rPr>
      </w:pPr>
    </w:p>
    <w:p w:rsidR="003B6CB0" w:rsidRPr="001B0CDA" w:rsidRDefault="003B6CB0" w:rsidP="000C6BD7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/>
          <w:sz w:val="28"/>
          <w:szCs w:val="28"/>
        </w:rPr>
        <w:t xml:space="preserve">и избирательного участка, участка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Савоськинского сельского поселения (№732)</w:t>
      </w:r>
    </w:p>
    <w:p w:rsidR="003B6CB0" w:rsidRDefault="003B6CB0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CB0" w:rsidRPr="002502F4" w:rsidRDefault="003B6CB0" w:rsidP="00C9262E">
      <w:pPr>
        <w:pStyle w:val="ConsPlusNonformat"/>
        <w:jc w:val="center"/>
        <w:rPr>
          <w:sz w:val="28"/>
          <w:szCs w:val="28"/>
        </w:rPr>
      </w:pPr>
    </w:p>
    <w:tbl>
      <w:tblPr>
        <w:tblW w:w="10394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269"/>
        <w:gridCol w:w="5573"/>
        <w:gridCol w:w="1843"/>
      </w:tblGrid>
      <w:tr w:rsidR="003B6CB0" w:rsidRPr="002502F4" w:rsidTr="00A01C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B0" w:rsidRPr="006875C0" w:rsidRDefault="003B6CB0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B0" w:rsidRPr="006875C0" w:rsidRDefault="003B6CB0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B0" w:rsidRPr="006875C0" w:rsidRDefault="003B6CB0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B0" w:rsidRPr="006875C0" w:rsidRDefault="003B6CB0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B6CB0" w:rsidRPr="002502F4" w:rsidTr="00A01C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B0" w:rsidRPr="006875C0" w:rsidRDefault="003B6CB0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B0" w:rsidRPr="006875C0" w:rsidRDefault="003B6CB0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Тицкая Анжела Витальевна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B0" w:rsidRPr="006875C0" w:rsidRDefault="003B6CB0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B0" w:rsidRPr="006875C0" w:rsidRDefault="003B6CB0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3B6CB0" w:rsidRPr="002502F4" w:rsidTr="00A01C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B0" w:rsidRPr="006875C0" w:rsidRDefault="003B6CB0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B0" w:rsidRPr="006875C0" w:rsidRDefault="003B6CB0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Куделина Ольга Сергеевна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B0" w:rsidRPr="006875C0" w:rsidRDefault="003B6CB0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B0" w:rsidRPr="006875C0" w:rsidRDefault="003B6CB0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3B6CB0" w:rsidRDefault="003B6CB0" w:rsidP="00C9262E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C9262E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C9262E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CB0" w:rsidRDefault="003B6CB0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CB0" w:rsidRDefault="003B6CB0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CB0" w:rsidRDefault="003B6CB0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CB0" w:rsidRDefault="003B6CB0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CB0" w:rsidRDefault="003B6CB0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CB0" w:rsidRDefault="003B6CB0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CB0" w:rsidRDefault="003B6CB0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p w:rsidR="003B6CB0" w:rsidRDefault="003B6CB0" w:rsidP="00430C48">
      <w:pPr>
        <w:pStyle w:val="ConsPlusNormal"/>
        <w:jc w:val="both"/>
        <w:rPr>
          <w:b/>
          <w:sz w:val="28"/>
          <w:szCs w:val="28"/>
        </w:rPr>
      </w:pPr>
    </w:p>
    <w:sectPr w:rsidR="003B6CB0" w:rsidSect="001A1F23">
      <w:pgSz w:w="11906" w:h="16838"/>
      <w:pgMar w:top="360" w:right="850" w:bottom="719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CB0" w:rsidRDefault="003B6CB0" w:rsidP="00C23CD7">
      <w:r>
        <w:separator/>
      </w:r>
    </w:p>
  </w:endnote>
  <w:endnote w:type="continuationSeparator" w:id="1">
    <w:p w:rsidR="003B6CB0" w:rsidRDefault="003B6CB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CB0" w:rsidRDefault="003B6CB0" w:rsidP="00C23CD7">
      <w:r>
        <w:separator/>
      </w:r>
    </w:p>
  </w:footnote>
  <w:footnote w:type="continuationSeparator" w:id="1">
    <w:p w:rsidR="003B6CB0" w:rsidRDefault="003B6CB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CB0" w:rsidRDefault="003B6CB0">
    <w:pPr>
      <w:pStyle w:val="Header"/>
    </w:pPr>
  </w:p>
  <w:p w:rsidR="003B6CB0" w:rsidRDefault="003B6CB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4A12"/>
    <w:multiLevelType w:val="hybridMultilevel"/>
    <w:tmpl w:val="CE0E8F88"/>
    <w:lvl w:ilvl="0" w:tplc="C06682BC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953BB8"/>
    <w:multiLevelType w:val="hybridMultilevel"/>
    <w:tmpl w:val="44D2A4E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E070A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F220DF"/>
    <w:multiLevelType w:val="hybridMultilevel"/>
    <w:tmpl w:val="6606660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AC68D5"/>
    <w:multiLevelType w:val="hybridMultilevel"/>
    <w:tmpl w:val="79C2A3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EF3B39"/>
    <w:multiLevelType w:val="hybridMultilevel"/>
    <w:tmpl w:val="7E200DA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7">
    <w:nsid w:val="531509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73EFD"/>
    <w:multiLevelType w:val="hybridMultilevel"/>
    <w:tmpl w:val="AA4EF93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6C504A7"/>
    <w:multiLevelType w:val="hybridMultilevel"/>
    <w:tmpl w:val="54E2F0F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21A3156"/>
    <w:multiLevelType w:val="hybridMultilevel"/>
    <w:tmpl w:val="B52608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04C21"/>
    <w:rsid w:val="00016CEB"/>
    <w:rsid w:val="00026D08"/>
    <w:rsid w:val="00032DD5"/>
    <w:rsid w:val="00036DC1"/>
    <w:rsid w:val="000438D2"/>
    <w:rsid w:val="000558D1"/>
    <w:rsid w:val="000558E4"/>
    <w:rsid w:val="00063AEF"/>
    <w:rsid w:val="00090A5B"/>
    <w:rsid w:val="00095440"/>
    <w:rsid w:val="00097EDE"/>
    <w:rsid w:val="000A2DEC"/>
    <w:rsid w:val="000A50D4"/>
    <w:rsid w:val="000B0BDD"/>
    <w:rsid w:val="000C6BD7"/>
    <w:rsid w:val="000D5518"/>
    <w:rsid w:val="000E4B04"/>
    <w:rsid w:val="000F0739"/>
    <w:rsid w:val="000F5202"/>
    <w:rsid w:val="000F6ADE"/>
    <w:rsid w:val="00101154"/>
    <w:rsid w:val="001036FA"/>
    <w:rsid w:val="001229A7"/>
    <w:rsid w:val="00133C1D"/>
    <w:rsid w:val="001537AA"/>
    <w:rsid w:val="0015798E"/>
    <w:rsid w:val="00160095"/>
    <w:rsid w:val="001652A6"/>
    <w:rsid w:val="0017448A"/>
    <w:rsid w:val="001747A7"/>
    <w:rsid w:val="00176EC2"/>
    <w:rsid w:val="0017778A"/>
    <w:rsid w:val="001815DA"/>
    <w:rsid w:val="00184E42"/>
    <w:rsid w:val="00195527"/>
    <w:rsid w:val="00197E87"/>
    <w:rsid w:val="001A1F23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91E6A"/>
    <w:rsid w:val="002A799A"/>
    <w:rsid w:val="002B2874"/>
    <w:rsid w:val="002B7881"/>
    <w:rsid w:val="002D0AA9"/>
    <w:rsid w:val="002D1838"/>
    <w:rsid w:val="002E243E"/>
    <w:rsid w:val="002F47B1"/>
    <w:rsid w:val="00307ADF"/>
    <w:rsid w:val="00321482"/>
    <w:rsid w:val="0034056C"/>
    <w:rsid w:val="00340C2E"/>
    <w:rsid w:val="00347565"/>
    <w:rsid w:val="003563EB"/>
    <w:rsid w:val="003B3327"/>
    <w:rsid w:val="003B3D75"/>
    <w:rsid w:val="003B4CB0"/>
    <w:rsid w:val="003B6CB0"/>
    <w:rsid w:val="003D0F9F"/>
    <w:rsid w:val="003D75F1"/>
    <w:rsid w:val="003E3237"/>
    <w:rsid w:val="003E481B"/>
    <w:rsid w:val="003E67BA"/>
    <w:rsid w:val="003F0C7D"/>
    <w:rsid w:val="003F4F6F"/>
    <w:rsid w:val="00410CDC"/>
    <w:rsid w:val="00430C48"/>
    <w:rsid w:val="004330E1"/>
    <w:rsid w:val="00433F53"/>
    <w:rsid w:val="00440886"/>
    <w:rsid w:val="0045746C"/>
    <w:rsid w:val="004642A6"/>
    <w:rsid w:val="00465945"/>
    <w:rsid w:val="00466DFD"/>
    <w:rsid w:val="00473642"/>
    <w:rsid w:val="00474AB6"/>
    <w:rsid w:val="00476F14"/>
    <w:rsid w:val="00486F51"/>
    <w:rsid w:val="00496343"/>
    <w:rsid w:val="004963DE"/>
    <w:rsid w:val="004A2B2F"/>
    <w:rsid w:val="004B2615"/>
    <w:rsid w:val="004C6DEB"/>
    <w:rsid w:val="004D705E"/>
    <w:rsid w:val="004E263D"/>
    <w:rsid w:val="004E6818"/>
    <w:rsid w:val="004E6C84"/>
    <w:rsid w:val="004F44D7"/>
    <w:rsid w:val="0050559C"/>
    <w:rsid w:val="00505689"/>
    <w:rsid w:val="00527FCA"/>
    <w:rsid w:val="0055501B"/>
    <w:rsid w:val="0056142B"/>
    <w:rsid w:val="005876D2"/>
    <w:rsid w:val="005E3AC0"/>
    <w:rsid w:val="005F71D0"/>
    <w:rsid w:val="006136C7"/>
    <w:rsid w:val="00624A2F"/>
    <w:rsid w:val="00633949"/>
    <w:rsid w:val="006520F9"/>
    <w:rsid w:val="00652970"/>
    <w:rsid w:val="0065611C"/>
    <w:rsid w:val="00657808"/>
    <w:rsid w:val="00660ED8"/>
    <w:rsid w:val="00661305"/>
    <w:rsid w:val="006777C7"/>
    <w:rsid w:val="00682BC7"/>
    <w:rsid w:val="006875C0"/>
    <w:rsid w:val="006A10A7"/>
    <w:rsid w:val="006C2A94"/>
    <w:rsid w:val="006C324A"/>
    <w:rsid w:val="006D206A"/>
    <w:rsid w:val="006D2B18"/>
    <w:rsid w:val="006E7903"/>
    <w:rsid w:val="006F51DF"/>
    <w:rsid w:val="00722168"/>
    <w:rsid w:val="007229E4"/>
    <w:rsid w:val="00732414"/>
    <w:rsid w:val="00735C40"/>
    <w:rsid w:val="007361B3"/>
    <w:rsid w:val="007446D3"/>
    <w:rsid w:val="00745A60"/>
    <w:rsid w:val="00746C2E"/>
    <w:rsid w:val="0076014A"/>
    <w:rsid w:val="00767466"/>
    <w:rsid w:val="0077492B"/>
    <w:rsid w:val="00780B11"/>
    <w:rsid w:val="00782FE3"/>
    <w:rsid w:val="00786443"/>
    <w:rsid w:val="007954CB"/>
    <w:rsid w:val="007A6077"/>
    <w:rsid w:val="007A75D7"/>
    <w:rsid w:val="007C0A88"/>
    <w:rsid w:val="007E7A4B"/>
    <w:rsid w:val="007F469E"/>
    <w:rsid w:val="007F54BB"/>
    <w:rsid w:val="007F70AD"/>
    <w:rsid w:val="00801B09"/>
    <w:rsid w:val="00816A21"/>
    <w:rsid w:val="008253BD"/>
    <w:rsid w:val="00827F70"/>
    <w:rsid w:val="00830509"/>
    <w:rsid w:val="008574D4"/>
    <w:rsid w:val="00881268"/>
    <w:rsid w:val="008A1398"/>
    <w:rsid w:val="008C4899"/>
    <w:rsid w:val="008E2BC7"/>
    <w:rsid w:val="00914A49"/>
    <w:rsid w:val="0093025B"/>
    <w:rsid w:val="0094574C"/>
    <w:rsid w:val="00956DD2"/>
    <w:rsid w:val="0097023A"/>
    <w:rsid w:val="009743D3"/>
    <w:rsid w:val="00997F28"/>
    <w:rsid w:val="009B5A3A"/>
    <w:rsid w:val="009B5F4E"/>
    <w:rsid w:val="009C2A91"/>
    <w:rsid w:val="009C375A"/>
    <w:rsid w:val="009C671D"/>
    <w:rsid w:val="009D4ACE"/>
    <w:rsid w:val="009E2A11"/>
    <w:rsid w:val="009F321B"/>
    <w:rsid w:val="00A01C9A"/>
    <w:rsid w:val="00A03FD8"/>
    <w:rsid w:val="00A063F4"/>
    <w:rsid w:val="00A30307"/>
    <w:rsid w:val="00A40D2E"/>
    <w:rsid w:val="00A42709"/>
    <w:rsid w:val="00A43AF1"/>
    <w:rsid w:val="00A449DA"/>
    <w:rsid w:val="00A65134"/>
    <w:rsid w:val="00A85E04"/>
    <w:rsid w:val="00A86133"/>
    <w:rsid w:val="00A94EC3"/>
    <w:rsid w:val="00AA1F0C"/>
    <w:rsid w:val="00AA3140"/>
    <w:rsid w:val="00AB32DE"/>
    <w:rsid w:val="00AC35DE"/>
    <w:rsid w:val="00AD2DC8"/>
    <w:rsid w:val="00AD43F4"/>
    <w:rsid w:val="00AD7A50"/>
    <w:rsid w:val="00B1078B"/>
    <w:rsid w:val="00B14E21"/>
    <w:rsid w:val="00B33D4E"/>
    <w:rsid w:val="00B35EEC"/>
    <w:rsid w:val="00B601D0"/>
    <w:rsid w:val="00B60EBE"/>
    <w:rsid w:val="00B62F12"/>
    <w:rsid w:val="00B65ADD"/>
    <w:rsid w:val="00B72114"/>
    <w:rsid w:val="00B82C6A"/>
    <w:rsid w:val="00B87FDE"/>
    <w:rsid w:val="00BA3A25"/>
    <w:rsid w:val="00BA4815"/>
    <w:rsid w:val="00BB7B09"/>
    <w:rsid w:val="00BD1B7D"/>
    <w:rsid w:val="00BE623F"/>
    <w:rsid w:val="00BF421E"/>
    <w:rsid w:val="00C02F38"/>
    <w:rsid w:val="00C13882"/>
    <w:rsid w:val="00C15A9D"/>
    <w:rsid w:val="00C23CD7"/>
    <w:rsid w:val="00C2691F"/>
    <w:rsid w:val="00C27200"/>
    <w:rsid w:val="00C36F0C"/>
    <w:rsid w:val="00C45DEA"/>
    <w:rsid w:val="00C74DC5"/>
    <w:rsid w:val="00C77BF0"/>
    <w:rsid w:val="00C77DF2"/>
    <w:rsid w:val="00C9262E"/>
    <w:rsid w:val="00CA40FB"/>
    <w:rsid w:val="00CA6FD5"/>
    <w:rsid w:val="00CB0F57"/>
    <w:rsid w:val="00CE0C5F"/>
    <w:rsid w:val="00CE4C9E"/>
    <w:rsid w:val="00CF0AE3"/>
    <w:rsid w:val="00D074F2"/>
    <w:rsid w:val="00D15591"/>
    <w:rsid w:val="00D26607"/>
    <w:rsid w:val="00D34A21"/>
    <w:rsid w:val="00D7220D"/>
    <w:rsid w:val="00D722D7"/>
    <w:rsid w:val="00D75DFB"/>
    <w:rsid w:val="00D81946"/>
    <w:rsid w:val="00D843BD"/>
    <w:rsid w:val="00DA75EF"/>
    <w:rsid w:val="00DB1AF3"/>
    <w:rsid w:val="00DC7A8E"/>
    <w:rsid w:val="00DE153F"/>
    <w:rsid w:val="00DE2EB0"/>
    <w:rsid w:val="00DE4749"/>
    <w:rsid w:val="00DE4D8E"/>
    <w:rsid w:val="00DF1459"/>
    <w:rsid w:val="00E108A4"/>
    <w:rsid w:val="00E25ADC"/>
    <w:rsid w:val="00E41D65"/>
    <w:rsid w:val="00E44701"/>
    <w:rsid w:val="00E44EF8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1710D"/>
    <w:rsid w:val="00F35794"/>
    <w:rsid w:val="00F46C8A"/>
    <w:rsid w:val="00F56C26"/>
    <w:rsid w:val="00F65CBB"/>
    <w:rsid w:val="00F742BE"/>
    <w:rsid w:val="00F9076C"/>
    <w:rsid w:val="00F96AB4"/>
    <w:rsid w:val="00FB1D73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BlockText">
    <w:name w:val="Block Text"/>
    <w:basedOn w:val="Normal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TableGrid">
    <w:name w:val="Table Grid"/>
    <w:basedOn w:val="TableNormal"/>
    <w:uiPriority w:val="99"/>
    <w:rsid w:val="0093025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">
    <w:name w:val="Рабочий"/>
    <w:basedOn w:val="Normal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0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351</TotalTime>
  <Pages>10</Pages>
  <Words>1127</Words>
  <Characters>6428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50</cp:revision>
  <cp:lastPrinted>2022-02-16T07:38:00Z</cp:lastPrinted>
  <dcterms:created xsi:type="dcterms:W3CDTF">2018-06-14T10:10:00Z</dcterms:created>
  <dcterms:modified xsi:type="dcterms:W3CDTF">2022-02-16T07:39:00Z</dcterms:modified>
</cp:coreProperties>
</file>