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F7" w:rsidRDefault="005C21F7" w:rsidP="00E5152D">
      <w:pPr>
        <w:rPr>
          <w:lang w:val="en-US"/>
        </w:rPr>
      </w:pPr>
      <w:r w:rsidRPr="005E087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5.25pt;height:38.25pt;visibility:visible">
            <v:imagedata r:id="rId7" o:title=""/>
          </v:shape>
        </w:pict>
      </w:r>
    </w:p>
    <w:p w:rsidR="005C21F7" w:rsidRDefault="005C21F7" w:rsidP="00E5152D">
      <w:pPr>
        <w:pStyle w:val="Caption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5C21F7" w:rsidRDefault="005C21F7" w:rsidP="00E5152D">
      <w:pPr>
        <w:rPr>
          <w:b/>
        </w:rPr>
      </w:pPr>
      <w:r>
        <w:rPr>
          <w:b/>
        </w:rPr>
        <w:t xml:space="preserve">ЗИМОВНИКОВСКОГО РАЙОНА РОСТОВСКОЙ ОБЛАСТИ </w:t>
      </w:r>
    </w:p>
    <w:p w:rsidR="005C21F7" w:rsidRDefault="005C21F7" w:rsidP="00E5152D">
      <w:pPr>
        <w:rPr>
          <w:b/>
        </w:rPr>
      </w:pPr>
    </w:p>
    <w:p w:rsidR="005C21F7" w:rsidRDefault="005C21F7" w:rsidP="00E5152D">
      <w:pPr>
        <w:rPr>
          <w:b/>
        </w:rPr>
      </w:pPr>
      <w:r>
        <w:rPr>
          <w:b/>
        </w:rPr>
        <w:t>ПОСТАНОВЛЕНИЕ</w:t>
      </w:r>
    </w:p>
    <w:p w:rsidR="005C21F7" w:rsidRPr="00BB2FB4" w:rsidRDefault="005C21F7" w:rsidP="00E5152D">
      <w:pPr>
        <w:rPr>
          <w:b/>
          <w:bCs/>
          <w:spacing w:val="60"/>
        </w:rPr>
      </w:pPr>
    </w:p>
    <w:p w:rsidR="005C21F7" w:rsidRPr="00401879" w:rsidRDefault="005C21F7" w:rsidP="00E5152D">
      <w:pPr>
        <w:spacing w:after="240"/>
      </w:pPr>
      <w:r>
        <w:t xml:space="preserve">01 июля </w:t>
      </w:r>
      <w:smartTag w:uri="urn:schemas-microsoft-com:office:smarttags" w:element="metricconverter">
        <w:smartTagPr>
          <w:attr w:name="ProductID" w:val="2021 г"/>
        </w:smartTagPr>
        <w:r>
          <w:t>2021 г</w:t>
        </w:r>
      </w:smartTag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№ 6-5</w:t>
      </w:r>
    </w:p>
    <w:p w:rsidR="005C21F7" w:rsidRDefault="005C21F7" w:rsidP="00E5152D">
      <w:pPr>
        <w:rPr>
          <w:b/>
        </w:rPr>
      </w:pPr>
      <w:r>
        <w:rPr>
          <w:b/>
        </w:rPr>
        <w:t>п. Зимовники</w:t>
      </w:r>
    </w:p>
    <w:p w:rsidR="005C21F7" w:rsidRPr="00ED466E" w:rsidRDefault="005C21F7" w:rsidP="007954CB">
      <w:pPr>
        <w:ind w:right="-185"/>
      </w:pPr>
    </w:p>
    <w:p w:rsidR="005C21F7" w:rsidRDefault="005C21F7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>
        <w:rPr>
          <w:b/>
          <w:szCs w:val="24"/>
        </w:rPr>
        <w:t xml:space="preserve">б определении членов Территориальной избирательной </w:t>
      </w:r>
      <w:r w:rsidRPr="00692D32">
        <w:rPr>
          <w:b/>
          <w:szCs w:val="24"/>
        </w:rPr>
        <w:t xml:space="preserve">комиссии </w:t>
      </w:r>
      <w:r>
        <w:rPr>
          <w:b/>
          <w:szCs w:val="24"/>
        </w:rPr>
        <w:t xml:space="preserve">Зимовниковского района с правом решающего голоса, уполномоченных </w:t>
      </w:r>
      <w:r>
        <w:rPr>
          <w:b/>
          <w:szCs w:val="24"/>
        </w:rPr>
        <w:br/>
        <w:t xml:space="preserve">на </w:t>
      </w:r>
      <w:r w:rsidRPr="00C047D6">
        <w:rPr>
          <w:b/>
          <w:szCs w:val="24"/>
        </w:rPr>
        <w:t>направлени</w:t>
      </w:r>
      <w:r>
        <w:rPr>
          <w:b/>
          <w:szCs w:val="24"/>
        </w:rPr>
        <w:t xml:space="preserve">е материалов </w:t>
      </w:r>
      <w:r w:rsidRPr="00656262">
        <w:rPr>
          <w:b/>
          <w:szCs w:val="24"/>
        </w:rPr>
        <w:t>о распространени</w:t>
      </w:r>
      <w:r>
        <w:rPr>
          <w:b/>
          <w:szCs w:val="24"/>
        </w:rPr>
        <w:t>и</w:t>
      </w:r>
      <w:r>
        <w:rPr>
          <w:b/>
          <w:szCs w:val="24"/>
        </w:rPr>
        <w:br/>
      </w:r>
      <w:r w:rsidRPr="00656262">
        <w:rPr>
          <w:b/>
          <w:szCs w:val="24"/>
        </w:rPr>
        <w:t xml:space="preserve">в информационно-телекоммуникационных сетях, </w:t>
      </w:r>
      <w:r>
        <w:rPr>
          <w:b/>
          <w:szCs w:val="24"/>
        </w:rPr>
        <w:br/>
      </w:r>
      <w:r w:rsidRPr="00656262">
        <w:rPr>
          <w:b/>
          <w:szCs w:val="24"/>
        </w:rPr>
        <w:t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>
        <w:rPr>
          <w:b/>
          <w:szCs w:val="24"/>
        </w:rPr>
        <w:t>,</w:t>
      </w:r>
      <w:r>
        <w:rPr>
          <w:b/>
          <w:szCs w:val="24"/>
        </w:rPr>
        <w:br/>
        <w:t>в Избирательную комиссию Ростовской области</w:t>
      </w:r>
    </w:p>
    <w:p w:rsidR="005C21F7" w:rsidRPr="00692D32" w:rsidRDefault="005C21F7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5C21F7" w:rsidRDefault="005C21F7" w:rsidP="00095999">
      <w:pPr>
        <w:ind w:firstLine="709"/>
        <w:jc w:val="both"/>
      </w:pPr>
      <w:r w:rsidRPr="00B0380D">
        <w:t>В соответствии с пунктом 11</w:t>
      </w:r>
      <w:r w:rsidRPr="00B0380D">
        <w:rPr>
          <w:vertAlign w:val="superscript"/>
        </w:rPr>
        <w:t>1</w:t>
      </w:r>
      <w:r w:rsidRPr="00B0380D">
        <w:t xml:space="preserve"> статьи 23 Федерального закона </w:t>
      </w:r>
      <w:r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пунктом 1.3 </w:t>
      </w:r>
      <w:r w:rsidRPr="00B0380D">
        <w:t>Порядк</w:t>
      </w:r>
      <w:r>
        <w:t>а</w:t>
      </w:r>
      <w:r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</w:t>
      </w:r>
      <w:bookmarkStart w:id="0" w:name="_GoBack"/>
      <w:bookmarkEnd w:id="0"/>
      <w:r w:rsidRPr="00B0380D">
        <w:t xml:space="preserve">ет», агитационных материалов, информации, нарушающих законодательство Российской Федерации о выборах </w:t>
      </w:r>
      <w:r w:rsidRPr="00B0380D">
        <w:br/>
        <w:t>и референдумах, утвержденн</w:t>
      </w:r>
      <w:r>
        <w:t>ого</w:t>
      </w:r>
      <w:r w:rsidRPr="00B0380D">
        <w:t xml:space="preserve"> постановлением Центральной избирательной комиссии Российской Федерации от 16.06.2021 № 10/84-8</w:t>
      </w:r>
      <w:r>
        <w:t>, Территориальная и</w:t>
      </w:r>
      <w:r w:rsidRPr="00B0380D">
        <w:t xml:space="preserve">збирательная комиссия </w:t>
      </w:r>
      <w:r>
        <w:t>Зимовниковского района</w:t>
      </w:r>
      <w:r w:rsidRPr="00B0380D">
        <w:t xml:space="preserve"> </w:t>
      </w:r>
    </w:p>
    <w:p w:rsidR="005C21F7" w:rsidRDefault="005C21F7" w:rsidP="00095999">
      <w:pPr>
        <w:ind w:firstLine="709"/>
      </w:pPr>
    </w:p>
    <w:p w:rsidR="005C21F7" w:rsidRPr="00B0380D" w:rsidRDefault="005C21F7" w:rsidP="00095999">
      <w:pPr>
        <w:ind w:firstLine="709"/>
      </w:pPr>
      <w:r w:rsidRPr="00B0380D">
        <w:t>ПОСТАНОВЛЯЕТ:</w:t>
      </w:r>
    </w:p>
    <w:p w:rsidR="005C21F7" w:rsidRPr="00B0380D" w:rsidRDefault="005C21F7" w:rsidP="00C047D6">
      <w:pPr>
        <w:ind w:firstLine="709"/>
        <w:jc w:val="both"/>
        <w:rPr>
          <w:spacing w:val="20"/>
        </w:rPr>
      </w:pPr>
    </w:p>
    <w:p w:rsidR="005C21F7" w:rsidRPr="00B0380D" w:rsidRDefault="005C21F7" w:rsidP="00E5152D">
      <w:pPr>
        <w:spacing w:line="360" w:lineRule="auto"/>
        <w:ind w:firstLine="709"/>
        <w:jc w:val="both"/>
      </w:pPr>
      <w:r w:rsidRPr="00B0380D">
        <w:t>1. </w:t>
      </w:r>
      <w:r>
        <w:t xml:space="preserve">Определить </w:t>
      </w:r>
      <w:r w:rsidRPr="00B0380D">
        <w:t xml:space="preserve">председателя </w:t>
      </w:r>
      <w:r>
        <w:t>Территориальной и</w:t>
      </w:r>
      <w:r w:rsidRPr="00B0380D">
        <w:t xml:space="preserve">збирательной комиссии </w:t>
      </w:r>
      <w:r>
        <w:t>Зимовниковского района Панченко Татьяну Петровну, заместителя председателя Территориальной и</w:t>
      </w:r>
      <w:r w:rsidRPr="00B0380D">
        <w:t xml:space="preserve">збирательной комиссии </w:t>
      </w:r>
      <w:r>
        <w:t>Зимовниковского района Харьковского Виктора Викторовича, секретаря Территориальной и</w:t>
      </w:r>
      <w:r w:rsidRPr="00B0380D">
        <w:t xml:space="preserve">збирательной комиссии </w:t>
      </w:r>
      <w:r>
        <w:t xml:space="preserve">Зимовниковского района Абрамович Людмилу Владимировну лицами, уполномоченными </w:t>
      </w:r>
      <w:r w:rsidRPr="00B0380D">
        <w:t xml:space="preserve">на направление </w:t>
      </w:r>
      <w:r>
        <w:t xml:space="preserve">материалов о </w:t>
      </w:r>
      <w:r w:rsidRPr="00B0380D">
        <w:t>распространени</w:t>
      </w:r>
      <w:r>
        <w:t xml:space="preserve">и </w:t>
      </w:r>
      <w:r w:rsidRPr="00B0380D">
        <w:t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>
        <w:t>, в Избирательную комиссию Ростовской области</w:t>
      </w:r>
      <w:r w:rsidRPr="00B0380D">
        <w:t>.</w:t>
      </w:r>
    </w:p>
    <w:p w:rsidR="005C21F7" w:rsidRPr="00B0380D" w:rsidRDefault="005C21F7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 xml:space="preserve">2. Направить копию настоящего постановления в </w:t>
      </w:r>
      <w:r>
        <w:t>И</w:t>
      </w:r>
      <w:r w:rsidRPr="00B0380D">
        <w:t xml:space="preserve">збирательную комиссию </w:t>
      </w:r>
      <w:r>
        <w:t>Ростовской области.</w:t>
      </w:r>
    </w:p>
    <w:p w:rsidR="005C21F7" w:rsidRPr="00B0380D" w:rsidRDefault="005C21F7" w:rsidP="00E5152D">
      <w:pPr>
        <w:tabs>
          <w:tab w:val="left" w:pos="142"/>
        </w:tabs>
        <w:spacing w:line="360" w:lineRule="auto"/>
        <w:ind w:firstLine="709"/>
        <w:jc w:val="both"/>
      </w:pPr>
      <w:r w:rsidRPr="00B0380D">
        <w:t xml:space="preserve">3. Разместить настоящее постановление на сайте </w:t>
      </w:r>
      <w:r>
        <w:t>Территориальной и</w:t>
      </w:r>
      <w:r w:rsidRPr="00B0380D">
        <w:t xml:space="preserve">збирательной комиссии </w:t>
      </w:r>
      <w:r>
        <w:t>Зимовниковского района</w:t>
      </w:r>
      <w:r w:rsidRPr="00B0380D">
        <w:t xml:space="preserve"> в информационно-телекоммуникационной сети «Интернет».</w:t>
      </w:r>
    </w:p>
    <w:p w:rsidR="005C21F7" w:rsidRPr="00FE6316" w:rsidRDefault="005C21F7" w:rsidP="00F13279">
      <w:pPr>
        <w:jc w:val="both"/>
      </w:pPr>
    </w:p>
    <w:p w:rsidR="005C21F7" w:rsidRPr="00FE6316" w:rsidRDefault="005C21F7" w:rsidP="00F13279">
      <w:pPr>
        <w:jc w:val="both"/>
      </w:pPr>
    </w:p>
    <w:p w:rsidR="005C21F7" w:rsidRPr="009C5DBA" w:rsidRDefault="005C21F7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                                                      Т.П. Панченко</w:t>
      </w:r>
    </w:p>
    <w:p w:rsidR="005C21F7" w:rsidRPr="009C5DBA" w:rsidRDefault="005C21F7" w:rsidP="00C94F96">
      <w:pPr>
        <w:jc w:val="both"/>
      </w:pPr>
    </w:p>
    <w:p w:rsidR="005C21F7" w:rsidRPr="009C5DBA" w:rsidRDefault="005C21F7" w:rsidP="00C94F96">
      <w:pPr>
        <w:jc w:val="both"/>
      </w:pPr>
    </w:p>
    <w:p w:rsidR="005C21F7" w:rsidRPr="009C5DBA" w:rsidRDefault="005C21F7" w:rsidP="00C047D6">
      <w:pPr>
        <w:jc w:val="both"/>
      </w:pPr>
      <w:r w:rsidRPr="009C5DBA">
        <w:t>Секретарь</w:t>
      </w:r>
      <w:r>
        <w:t xml:space="preserve"> комиссии                                                            Л.В. Абрамович</w:t>
      </w:r>
    </w:p>
    <w:sectPr w:rsidR="005C21F7" w:rsidRPr="009C5DBA" w:rsidSect="0097315F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1F7" w:rsidRDefault="005C21F7" w:rsidP="00C23CD7">
      <w:r>
        <w:separator/>
      </w:r>
    </w:p>
  </w:endnote>
  <w:endnote w:type="continuationSeparator" w:id="1">
    <w:p w:rsidR="005C21F7" w:rsidRDefault="005C21F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1F7" w:rsidRDefault="005C21F7" w:rsidP="00C23CD7">
      <w:r>
        <w:separator/>
      </w:r>
    </w:p>
  </w:footnote>
  <w:footnote w:type="continuationSeparator" w:id="1">
    <w:p w:rsidR="005C21F7" w:rsidRDefault="005C21F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1F7" w:rsidRPr="0097315F" w:rsidRDefault="005C21F7">
    <w:pPr>
      <w:pStyle w:val="Header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5C21F7" w:rsidRPr="008248B6" w:rsidRDefault="005C21F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5999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4A15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1879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21F7"/>
    <w:rsid w:val="005C327E"/>
    <w:rsid w:val="005C630F"/>
    <w:rsid w:val="005C6D4E"/>
    <w:rsid w:val="005D40CE"/>
    <w:rsid w:val="005E087D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11891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2FB4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152D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02A0"/>
    <w:rsid w:val="00F010AC"/>
    <w:rsid w:val="00F04194"/>
    <w:rsid w:val="00F04DB4"/>
    <w:rsid w:val="00F13279"/>
    <w:rsid w:val="00F15FFF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  <w:rsid w:val="00FF1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4DC5"/>
    <w:rPr>
      <w:rFonts w:ascii="Times New Roman" w:hAnsi="Times New Roman"/>
      <w:b/>
      <w:kern w:val="32"/>
      <w:sz w:val="32"/>
      <w:lang w:eastAsia="ru-RU"/>
    </w:rPr>
  </w:style>
  <w:style w:type="paragraph" w:styleId="BlockText">
    <w:name w:val="Block Text"/>
    <w:basedOn w:val="Normal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74DC5"/>
    <w:rPr>
      <w:rFonts w:ascii="Times New Roman" w:hAnsi="Times New Roman"/>
      <w:sz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4B18"/>
    <w:rPr>
      <w:rFonts w:ascii="Tahoma" w:hAnsi="Tahoma"/>
      <w:sz w:val="16"/>
      <w:lang w:eastAsia="ru-RU"/>
    </w:rPr>
  </w:style>
  <w:style w:type="paragraph" w:styleId="Header">
    <w:name w:val="header"/>
    <w:basedOn w:val="Normal"/>
    <w:link w:val="HeaderChar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23CD7"/>
    <w:rPr>
      <w:rFonts w:ascii="Times New Roman" w:hAnsi="Times New Roman"/>
      <w:sz w:val="28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23CD7"/>
    <w:rPr>
      <w:rFonts w:ascii="Times New Roman" w:hAnsi="Times New Roman"/>
      <w:sz w:val="28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6D3112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D3112"/>
    <w:rPr>
      <w:rFonts w:ascii="Times New Roman" w:hAnsi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">
    <w:name w:val="учебный"/>
    <w:basedOn w:val="Normal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TableGrid">
    <w:name w:val="Table Grid"/>
    <w:basedOn w:val="TableNormal"/>
    <w:uiPriority w:val="99"/>
    <w:locked/>
    <w:rsid w:val="00B135C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E7219"/>
    <w:pPr>
      <w:ind w:left="720"/>
      <w:contextualSpacing/>
    </w:pPr>
  </w:style>
  <w:style w:type="paragraph" w:styleId="Caption">
    <w:name w:val="caption"/>
    <w:basedOn w:val="Normal"/>
    <w:next w:val="Normal"/>
    <w:uiPriority w:val="99"/>
    <w:qFormat/>
    <w:locked/>
    <w:rsid w:val="00E5152D"/>
    <w:rPr>
      <w:b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2</Pages>
  <Words>388</Words>
  <Characters>2217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13</cp:revision>
  <cp:lastPrinted>2021-07-01T11:25:00Z</cp:lastPrinted>
  <dcterms:created xsi:type="dcterms:W3CDTF">2021-06-18T10:53:00Z</dcterms:created>
  <dcterms:modified xsi:type="dcterms:W3CDTF">2021-07-01T11:25:00Z</dcterms:modified>
</cp:coreProperties>
</file>