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F32" w:rsidRPr="00474AB6" w:rsidRDefault="00BF0F32" w:rsidP="00DA340F">
      <w:pPr>
        <w:jc w:val="center"/>
        <w:rPr>
          <w:sz w:val="28"/>
          <w:lang w:val="en-US"/>
        </w:rPr>
      </w:pPr>
      <w:r w:rsidRPr="00011F1E">
        <w:rPr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pt;height:38.25pt;visibility:visible">
            <v:imagedata r:id="rId5" o:title=""/>
          </v:shape>
        </w:pict>
      </w:r>
    </w:p>
    <w:p w:rsidR="00BF0F32" w:rsidRPr="00474AB6" w:rsidRDefault="00BF0F32" w:rsidP="00DA340F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BF0F32" w:rsidRPr="00474AB6" w:rsidRDefault="00BF0F32" w:rsidP="00DA340F">
      <w:pPr>
        <w:jc w:val="center"/>
        <w:rPr>
          <w:b/>
          <w:sz w:val="22"/>
        </w:rPr>
      </w:pPr>
      <w:r w:rsidRPr="00474AB6">
        <w:rPr>
          <w:b/>
          <w:sz w:val="28"/>
        </w:rPr>
        <w:t>ЗИМОВНИКОВСКОГО РАЙОНА РОСТОВСКОЙ ОБЛАСТИ</w:t>
      </w:r>
    </w:p>
    <w:p w:rsidR="00BF0F32" w:rsidRPr="00474AB6" w:rsidRDefault="00BF0F32" w:rsidP="00DA340F">
      <w:pPr>
        <w:jc w:val="center"/>
        <w:rPr>
          <w:b/>
          <w:sz w:val="28"/>
          <w:szCs w:val="28"/>
        </w:rPr>
      </w:pPr>
    </w:p>
    <w:p w:rsidR="00BF0F32" w:rsidRPr="00474AB6" w:rsidRDefault="00BF0F32" w:rsidP="00DA340F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BF0F32" w:rsidRPr="00474AB6" w:rsidRDefault="00BF0F32" w:rsidP="00DA340F">
      <w:pPr>
        <w:jc w:val="center"/>
        <w:rPr>
          <w:b/>
          <w:sz w:val="28"/>
          <w:szCs w:val="28"/>
        </w:rPr>
      </w:pPr>
    </w:p>
    <w:p w:rsidR="00BF0F32" w:rsidRPr="00474AB6" w:rsidRDefault="00BF0F32" w:rsidP="00DA340F">
      <w:pPr>
        <w:jc w:val="center"/>
        <w:rPr>
          <w:sz w:val="28"/>
          <w:szCs w:val="28"/>
        </w:rPr>
      </w:pPr>
      <w:r>
        <w:rPr>
          <w:sz w:val="28"/>
          <w:szCs w:val="28"/>
        </w:rPr>
        <w:t>10 сентября 2020</w:t>
      </w:r>
      <w:r w:rsidRPr="00474AB6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                                                   </w:t>
      </w:r>
      <w:r w:rsidRPr="00474AB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</w:t>
      </w:r>
      <w:r w:rsidRPr="00474AB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179-1</w:t>
      </w:r>
    </w:p>
    <w:p w:rsidR="00BF0F32" w:rsidRDefault="00BF0F32" w:rsidP="00DA340F">
      <w:pPr>
        <w:jc w:val="center"/>
        <w:rPr>
          <w:sz w:val="28"/>
          <w:szCs w:val="28"/>
        </w:rPr>
      </w:pPr>
      <w:r w:rsidRPr="00474AB6">
        <w:rPr>
          <w:sz w:val="28"/>
          <w:szCs w:val="28"/>
        </w:rPr>
        <w:t>п. Зимовники</w:t>
      </w:r>
    </w:p>
    <w:p w:rsidR="00BF0F32" w:rsidRPr="00474AB6" w:rsidRDefault="00BF0F32" w:rsidP="001D3977">
      <w:pPr>
        <w:jc w:val="center"/>
        <w:rPr>
          <w:sz w:val="28"/>
          <w:szCs w:val="28"/>
        </w:rPr>
      </w:pPr>
    </w:p>
    <w:p w:rsidR="00BF0F32" w:rsidRPr="001D3977" w:rsidRDefault="00BF0F32" w:rsidP="001D3977">
      <w:pPr>
        <w:ind w:left="1560" w:right="1133"/>
        <w:jc w:val="both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О регистрации Лабазанова Муслима Абдулаевича</w:t>
      </w:r>
      <w:r w:rsidRPr="001D3977">
        <w:rPr>
          <w:b/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  <w:t xml:space="preserve">     </w:t>
      </w:r>
      <w:r w:rsidRPr="001D3977">
        <w:rPr>
          <w:b/>
          <w:sz w:val="28"/>
          <w:szCs w:val="28"/>
          <w:lang w:eastAsia="en-US"/>
        </w:rPr>
        <w:t xml:space="preserve">членом территориальной избирательной комиссии с правом совещательного голоса от </w:t>
      </w:r>
      <w:r>
        <w:rPr>
          <w:b/>
          <w:sz w:val="28"/>
          <w:szCs w:val="28"/>
          <w:lang w:eastAsia="en-US"/>
        </w:rPr>
        <w:t>избирательного объединения «Зимовниковское местное отделение Ростовского регионального отделения политической партии «КОММУНИСТИЧЕСКАЯ ПАРТИЯ РОССИЙСКОЙ ФЕДЕРАЦИИ»</w:t>
      </w:r>
      <w:r w:rsidRPr="00900261">
        <w:rPr>
          <w:b/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  <w:t>на выборах Губернатора Ростовской области.</w:t>
      </w:r>
    </w:p>
    <w:p w:rsidR="00BF0F32" w:rsidRPr="001D3977" w:rsidRDefault="00BF0F32" w:rsidP="001D3977">
      <w:pPr>
        <w:spacing w:line="360" w:lineRule="auto"/>
        <w:ind w:left="360"/>
        <w:jc w:val="both"/>
        <w:rPr>
          <w:b/>
          <w:sz w:val="28"/>
          <w:szCs w:val="28"/>
          <w:lang w:eastAsia="en-US"/>
        </w:rPr>
      </w:pPr>
    </w:p>
    <w:p w:rsidR="00BF0F32" w:rsidRPr="00684E42" w:rsidRDefault="00BF0F32" w:rsidP="00900261">
      <w:pPr>
        <w:ind w:left="357" w:firstLine="351"/>
        <w:jc w:val="both"/>
        <w:rPr>
          <w:sz w:val="28"/>
          <w:szCs w:val="28"/>
          <w:lang w:eastAsia="en-US"/>
        </w:rPr>
      </w:pPr>
      <w:r w:rsidRPr="00684E42">
        <w:rPr>
          <w:sz w:val="28"/>
          <w:szCs w:val="28"/>
          <w:lang w:eastAsia="en-US"/>
        </w:rPr>
        <w:t xml:space="preserve">В соответствии  со п. 20 ст. 29 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BF0F32" w:rsidRPr="00684E42" w:rsidRDefault="00BF0F32" w:rsidP="00684E42">
      <w:pPr>
        <w:ind w:left="357"/>
        <w:jc w:val="both"/>
        <w:rPr>
          <w:sz w:val="28"/>
          <w:szCs w:val="28"/>
          <w:lang w:eastAsia="en-US"/>
        </w:rPr>
      </w:pPr>
      <w:r w:rsidRPr="00684E42">
        <w:rPr>
          <w:sz w:val="28"/>
          <w:szCs w:val="28"/>
          <w:lang w:eastAsia="en-US"/>
        </w:rPr>
        <w:t xml:space="preserve">Территориальная избирательная комиссия Зимовниковского района </w:t>
      </w:r>
      <w:r>
        <w:rPr>
          <w:sz w:val="28"/>
          <w:szCs w:val="28"/>
          <w:lang w:eastAsia="en-US"/>
        </w:rPr>
        <w:t>Ростовской области</w:t>
      </w:r>
    </w:p>
    <w:p w:rsidR="00BF0F32" w:rsidRPr="00684E42" w:rsidRDefault="00BF0F32" w:rsidP="00684E42">
      <w:pPr>
        <w:ind w:left="357"/>
        <w:jc w:val="both"/>
        <w:rPr>
          <w:sz w:val="28"/>
          <w:szCs w:val="28"/>
          <w:lang w:eastAsia="en-US"/>
        </w:rPr>
      </w:pPr>
    </w:p>
    <w:p w:rsidR="00BF0F32" w:rsidRPr="00684E42" w:rsidRDefault="00BF0F32" w:rsidP="00684E42">
      <w:pPr>
        <w:ind w:left="357"/>
        <w:jc w:val="center"/>
        <w:rPr>
          <w:sz w:val="28"/>
          <w:szCs w:val="28"/>
          <w:lang w:eastAsia="en-US"/>
        </w:rPr>
      </w:pPr>
      <w:r w:rsidRPr="00684E42">
        <w:rPr>
          <w:sz w:val="28"/>
          <w:szCs w:val="28"/>
          <w:lang w:eastAsia="en-US"/>
        </w:rPr>
        <w:t>ПОСТАНОВЛЯЕТ:</w:t>
      </w:r>
    </w:p>
    <w:p w:rsidR="00BF0F32" w:rsidRPr="001D3977" w:rsidRDefault="00BF0F32" w:rsidP="001D3977">
      <w:pPr>
        <w:spacing w:line="360" w:lineRule="auto"/>
        <w:ind w:left="360"/>
        <w:jc w:val="both"/>
        <w:rPr>
          <w:b/>
          <w:sz w:val="28"/>
          <w:szCs w:val="28"/>
          <w:lang w:eastAsia="en-US"/>
        </w:rPr>
      </w:pPr>
    </w:p>
    <w:p w:rsidR="00BF0F32" w:rsidRPr="00684E42" w:rsidRDefault="00BF0F32" w:rsidP="00815E19">
      <w:pPr>
        <w:pStyle w:val="ListParagraph"/>
        <w:numPr>
          <w:ilvl w:val="0"/>
          <w:numId w:val="6"/>
        </w:numPr>
        <w:spacing w:line="360" w:lineRule="auto"/>
        <w:jc w:val="both"/>
        <w:rPr>
          <w:sz w:val="28"/>
          <w:szCs w:val="28"/>
          <w:lang w:eastAsia="en-US"/>
        </w:rPr>
      </w:pPr>
      <w:r w:rsidRPr="00684E42">
        <w:rPr>
          <w:sz w:val="28"/>
          <w:szCs w:val="28"/>
          <w:lang w:eastAsia="en-US"/>
        </w:rPr>
        <w:t xml:space="preserve">Зарегистрировать членом территориальной избирательной комиссии с правом совещательного голоса от </w:t>
      </w:r>
      <w:r w:rsidRPr="00900261">
        <w:rPr>
          <w:sz w:val="28"/>
          <w:szCs w:val="28"/>
          <w:lang w:eastAsia="en-US"/>
        </w:rPr>
        <w:t xml:space="preserve">избирательного объединения </w:t>
      </w:r>
      <w:r w:rsidRPr="00815E19">
        <w:rPr>
          <w:sz w:val="28"/>
          <w:szCs w:val="28"/>
          <w:lang w:eastAsia="en-US"/>
        </w:rPr>
        <w:t>«Зимовниковское местное отделение Ростовского регионального отделения политической партии «КОММУНИСТИЧЕСКАЯ ПАРТИЯ РОССИЙСКОЙ ФЕДЕРАЦИИ»</w:t>
      </w:r>
      <w:r w:rsidRPr="00900261">
        <w:rPr>
          <w:sz w:val="28"/>
          <w:szCs w:val="28"/>
          <w:lang w:eastAsia="en-US"/>
        </w:rPr>
        <w:t xml:space="preserve"> на выборах </w:t>
      </w:r>
      <w:r>
        <w:rPr>
          <w:sz w:val="28"/>
          <w:szCs w:val="28"/>
          <w:lang w:eastAsia="en-US"/>
        </w:rPr>
        <w:t>Губернатора</w:t>
      </w:r>
      <w:r w:rsidRPr="00900261">
        <w:rPr>
          <w:sz w:val="28"/>
          <w:szCs w:val="28"/>
          <w:lang w:eastAsia="en-US"/>
        </w:rPr>
        <w:t xml:space="preserve"> Ростовской области </w:t>
      </w:r>
      <w:r>
        <w:rPr>
          <w:sz w:val="28"/>
          <w:szCs w:val="28"/>
          <w:lang w:eastAsia="en-US"/>
        </w:rPr>
        <w:t>13</w:t>
      </w:r>
      <w:r w:rsidRPr="00900261">
        <w:rPr>
          <w:sz w:val="28"/>
          <w:szCs w:val="28"/>
          <w:lang w:eastAsia="en-US"/>
        </w:rPr>
        <w:t xml:space="preserve"> сентября 20</w:t>
      </w:r>
      <w:r>
        <w:rPr>
          <w:sz w:val="28"/>
          <w:szCs w:val="28"/>
          <w:lang w:eastAsia="en-US"/>
        </w:rPr>
        <w:t>20</w:t>
      </w:r>
      <w:r w:rsidRPr="00900261">
        <w:rPr>
          <w:sz w:val="28"/>
          <w:szCs w:val="28"/>
          <w:lang w:eastAsia="en-US"/>
        </w:rPr>
        <w:t xml:space="preserve"> года</w:t>
      </w:r>
      <w:r w:rsidRPr="00684E42">
        <w:rPr>
          <w:sz w:val="28"/>
          <w:szCs w:val="28"/>
          <w:lang w:eastAsia="en-US"/>
        </w:rPr>
        <w:t xml:space="preserve"> – </w:t>
      </w:r>
      <w:r>
        <w:rPr>
          <w:sz w:val="28"/>
          <w:szCs w:val="28"/>
          <w:lang w:eastAsia="en-US"/>
        </w:rPr>
        <w:t>Лабазанова Муслима Абдулаевича</w:t>
      </w:r>
      <w:r w:rsidRPr="00684E42">
        <w:rPr>
          <w:sz w:val="28"/>
          <w:szCs w:val="28"/>
          <w:lang w:eastAsia="en-US"/>
        </w:rPr>
        <w:t xml:space="preserve">, </w:t>
      </w:r>
      <w:r>
        <w:rPr>
          <w:sz w:val="28"/>
          <w:szCs w:val="28"/>
          <w:lang w:eastAsia="en-US"/>
        </w:rPr>
        <w:t>30.10.1975</w:t>
      </w:r>
      <w:r w:rsidRPr="00684E42">
        <w:rPr>
          <w:sz w:val="28"/>
          <w:szCs w:val="28"/>
          <w:lang w:eastAsia="en-US"/>
        </w:rPr>
        <w:t xml:space="preserve"> года рождения, </w:t>
      </w:r>
      <w:r>
        <w:rPr>
          <w:sz w:val="28"/>
          <w:szCs w:val="28"/>
          <w:lang w:eastAsia="en-US"/>
        </w:rPr>
        <w:t>временно неработающего</w:t>
      </w:r>
      <w:r w:rsidRPr="00684E42">
        <w:rPr>
          <w:sz w:val="28"/>
          <w:szCs w:val="28"/>
          <w:lang w:eastAsia="en-US"/>
        </w:rPr>
        <w:t>, проживающ</w:t>
      </w:r>
      <w:r>
        <w:rPr>
          <w:sz w:val="28"/>
          <w:szCs w:val="28"/>
          <w:lang w:eastAsia="en-US"/>
        </w:rPr>
        <w:t>его</w:t>
      </w:r>
      <w:r w:rsidRPr="00684E42">
        <w:rPr>
          <w:sz w:val="28"/>
          <w:szCs w:val="28"/>
          <w:lang w:eastAsia="en-US"/>
        </w:rPr>
        <w:t xml:space="preserve"> по адресу: Ростовская область, </w:t>
      </w:r>
      <w:r>
        <w:rPr>
          <w:sz w:val="28"/>
          <w:szCs w:val="28"/>
          <w:lang w:eastAsia="en-US"/>
        </w:rPr>
        <w:t>п. Зимовники, ул. Ленина, д. 217 А</w:t>
      </w:r>
      <w:r w:rsidRPr="00684E42">
        <w:rPr>
          <w:sz w:val="28"/>
          <w:szCs w:val="28"/>
          <w:lang w:eastAsia="en-US"/>
        </w:rPr>
        <w:t>, в 0</w:t>
      </w:r>
      <w:r>
        <w:rPr>
          <w:sz w:val="28"/>
          <w:szCs w:val="28"/>
          <w:lang w:eastAsia="en-US"/>
        </w:rPr>
        <w:t>9</w:t>
      </w:r>
      <w:r w:rsidRPr="00684E42">
        <w:rPr>
          <w:sz w:val="28"/>
          <w:szCs w:val="28"/>
          <w:lang w:eastAsia="en-US"/>
        </w:rPr>
        <w:t xml:space="preserve"> час. </w:t>
      </w:r>
      <w:r>
        <w:rPr>
          <w:sz w:val="28"/>
          <w:szCs w:val="28"/>
          <w:lang w:eastAsia="en-US"/>
        </w:rPr>
        <w:t>48</w:t>
      </w:r>
      <w:r w:rsidRPr="00684E42">
        <w:rPr>
          <w:sz w:val="28"/>
          <w:szCs w:val="28"/>
          <w:lang w:eastAsia="en-US"/>
        </w:rPr>
        <w:t xml:space="preserve"> мин.  </w:t>
      </w:r>
    </w:p>
    <w:p w:rsidR="00BF0F32" w:rsidRPr="00684E42" w:rsidRDefault="00BF0F32" w:rsidP="00684E42">
      <w:pPr>
        <w:pStyle w:val="ListParagraph"/>
        <w:numPr>
          <w:ilvl w:val="0"/>
          <w:numId w:val="6"/>
        </w:numPr>
        <w:spacing w:line="360" w:lineRule="auto"/>
        <w:jc w:val="both"/>
        <w:rPr>
          <w:sz w:val="28"/>
          <w:szCs w:val="28"/>
          <w:lang w:eastAsia="en-US"/>
        </w:rPr>
      </w:pPr>
      <w:r w:rsidRPr="00684E42">
        <w:rPr>
          <w:sz w:val="28"/>
          <w:szCs w:val="28"/>
          <w:lang w:eastAsia="en-US"/>
        </w:rPr>
        <w:t xml:space="preserve">Выдать </w:t>
      </w:r>
      <w:r>
        <w:rPr>
          <w:sz w:val="28"/>
          <w:szCs w:val="28"/>
          <w:lang w:eastAsia="en-US"/>
        </w:rPr>
        <w:t>Лабазанову Муслиму Абдулаевичу</w:t>
      </w:r>
      <w:bookmarkStart w:id="0" w:name="_GoBack"/>
      <w:bookmarkEnd w:id="0"/>
      <w:r w:rsidRPr="00684E42">
        <w:rPr>
          <w:sz w:val="28"/>
          <w:szCs w:val="28"/>
          <w:lang w:eastAsia="en-US"/>
        </w:rPr>
        <w:t xml:space="preserve">  удостоверение о регистрации установленного образца.</w:t>
      </w:r>
    </w:p>
    <w:p w:rsidR="00BF0F32" w:rsidRPr="00684E42" w:rsidRDefault="00BF0F32" w:rsidP="00684E42">
      <w:pPr>
        <w:pStyle w:val="ListParagraph"/>
        <w:numPr>
          <w:ilvl w:val="0"/>
          <w:numId w:val="6"/>
        </w:numPr>
        <w:spacing w:line="360" w:lineRule="auto"/>
        <w:jc w:val="both"/>
        <w:rPr>
          <w:sz w:val="28"/>
          <w:szCs w:val="28"/>
          <w:lang w:eastAsia="en-US"/>
        </w:rPr>
      </w:pPr>
      <w:r w:rsidRPr="00684E42">
        <w:rPr>
          <w:sz w:val="28"/>
          <w:szCs w:val="28"/>
          <w:lang w:eastAsia="en-US"/>
        </w:rPr>
        <w:t>Контроль за выполнением настоящего постановления возложить на председателя территориальной избирательной комиссии Зимовниковского района Т.П. Панченко.</w:t>
      </w:r>
    </w:p>
    <w:p w:rsidR="00BF0F32" w:rsidRPr="001D3977" w:rsidRDefault="00BF0F32" w:rsidP="001D3977">
      <w:pPr>
        <w:pStyle w:val="ListParagraph"/>
        <w:spacing w:line="360" w:lineRule="auto"/>
        <w:ind w:left="930"/>
        <w:jc w:val="both"/>
        <w:rPr>
          <w:b/>
          <w:sz w:val="28"/>
          <w:szCs w:val="28"/>
          <w:lang w:eastAsia="en-US"/>
        </w:rPr>
      </w:pPr>
    </w:p>
    <w:p w:rsidR="00BF0F32" w:rsidRPr="00A302DE" w:rsidRDefault="00BF0F32" w:rsidP="00DA340F">
      <w:pPr>
        <w:spacing w:line="360" w:lineRule="auto"/>
        <w:jc w:val="both"/>
        <w:rPr>
          <w:sz w:val="28"/>
          <w:szCs w:val="28"/>
        </w:rPr>
      </w:pPr>
    </w:p>
    <w:p w:rsidR="00BF0F32" w:rsidRDefault="00BF0F32" w:rsidP="00DA340F">
      <w:pPr>
        <w:spacing w:line="360" w:lineRule="auto"/>
        <w:jc w:val="both"/>
        <w:rPr>
          <w:sz w:val="28"/>
          <w:szCs w:val="28"/>
        </w:rPr>
      </w:pPr>
    </w:p>
    <w:p w:rsidR="00BF0F32" w:rsidRDefault="00BF0F32" w:rsidP="00DA340F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Т.П. Панченко</w:t>
      </w:r>
    </w:p>
    <w:p w:rsidR="00BF0F32" w:rsidRDefault="00BF0F32" w:rsidP="00DA340F">
      <w:pPr>
        <w:spacing w:line="360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Л.В. Абрамович</w:t>
      </w:r>
    </w:p>
    <w:p w:rsidR="00BF0F32" w:rsidRDefault="00BF0F32"/>
    <w:sectPr w:rsidR="00BF0F32" w:rsidSect="00BD7E45">
      <w:pgSz w:w="11907" w:h="16840"/>
      <w:pgMar w:top="1134" w:right="851" w:bottom="1134" w:left="1701" w:header="397" w:footer="39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E777D"/>
    <w:multiLevelType w:val="hybridMultilevel"/>
    <w:tmpl w:val="0E1A49B0"/>
    <w:lvl w:ilvl="0" w:tplc="112E521A">
      <w:start w:val="1"/>
      <w:numFmt w:val="decimal"/>
      <w:lvlText w:val="%1."/>
      <w:lvlJc w:val="left"/>
      <w:pPr>
        <w:ind w:left="930" w:hanging="5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6179A4"/>
    <w:multiLevelType w:val="hybridMultilevel"/>
    <w:tmpl w:val="AAF8640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77A2392"/>
    <w:multiLevelType w:val="hybridMultilevel"/>
    <w:tmpl w:val="AC8014B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3">
    <w:nsid w:val="34F55DA6"/>
    <w:multiLevelType w:val="hybridMultilevel"/>
    <w:tmpl w:val="4C68C324"/>
    <w:lvl w:ilvl="0" w:tplc="EDB4CEF0">
      <w:start w:val="2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">
    <w:nsid w:val="5AAF2CDD"/>
    <w:multiLevelType w:val="hybridMultilevel"/>
    <w:tmpl w:val="14681814"/>
    <w:lvl w:ilvl="0" w:tplc="F6F85292">
      <w:start w:val="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70467F30"/>
    <w:multiLevelType w:val="hybridMultilevel"/>
    <w:tmpl w:val="644A04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340F"/>
    <w:rsid w:val="00011F1E"/>
    <w:rsid w:val="00077E5E"/>
    <w:rsid w:val="000B0644"/>
    <w:rsid w:val="000F54BC"/>
    <w:rsid w:val="001C2E5C"/>
    <w:rsid w:val="001D3977"/>
    <w:rsid w:val="001E1C46"/>
    <w:rsid w:val="001E5031"/>
    <w:rsid w:val="002B66AA"/>
    <w:rsid w:val="003D3C0F"/>
    <w:rsid w:val="003E3A22"/>
    <w:rsid w:val="00474AB6"/>
    <w:rsid w:val="00496019"/>
    <w:rsid w:val="00501154"/>
    <w:rsid w:val="0051208F"/>
    <w:rsid w:val="0056417C"/>
    <w:rsid w:val="00570B25"/>
    <w:rsid w:val="00667E21"/>
    <w:rsid w:val="006773D6"/>
    <w:rsid w:val="00684E42"/>
    <w:rsid w:val="006C3C53"/>
    <w:rsid w:val="00792DF2"/>
    <w:rsid w:val="007C3284"/>
    <w:rsid w:val="00815E19"/>
    <w:rsid w:val="00837730"/>
    <w:rsid w:val="00900261"/>
    <w:rsid w:val="00995416"/>
    <w:rsid w:val="009B579C"/>
    <w:rsid w:val="00A302DE"/>
    <w:rsid w:val="00A939F9"/>
    <w:rsid w:val="00AC592F"/>
    <w:rsid w:val="00AF061A"/>
    <w:rsid w:val="00B21523"/>
    <w:rsid w:val="00B855F2"/>
    <w:rsid w:val="00BA7806"/>
    <w:rsid w:val="00BD7E45"/>
    <w:rsid w:val="00BF0F32"/>
    <w:rsid w:val="00C64C97"/>
    <w:rsid w:val="00C96CD7"/>
    <w:rsid w:val="00D01EF4"/>
    <w:rsid w:val="00DA340F"/>
    <w:rsid w:val="00E045A8"/>
    <w:rsid w:val="00E16BB8"/>
    <w:rsid w:val="00E657EF"/>
    <w:rsid w:val="00F3412E"/>
    <w:rsid w:val="00F86273"/>
    <w:rsid w:val="00FD4E0F"/>
    <w:rsid w:val="00FE0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40F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A34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340F"/>
    <w:rPr>
      <w:rFonts w:ascii="Tahoma" w:hAnsi="Tahoma" w:cs="Tahoma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A340F"/>
    <w:rPr>
      <w:rFonts w:ascii="Calibri" w:hAnsi="Calibri" w:cs="Times New Roman"/>
    </w:rPr>
  </w:style>
  <w:style w:type="paragraph" w:styleId="ListParagraph">
    <w:name w:val="List Paragraph"/>
    <w:basedOn w:val="Normal"/>
    <w:uiPriority w:val="99"/>
    <w:qFormat/>
    <w:rsid w:val="00DA34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247</Words>
  <Characters>1411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</dc:creator>
  <cp:keywords/>
  <dc:description/>
  <cp:lastModifiedBy>user</cp:lastModifiedBy>
  <cp:revision>9</cp:revision>
  <cp:lastPrinted>2020-09-11T08:52:00Z</cp:lastPrinted>
  <dcterms:created xsi:type="dcterms:W3CDTF">2018-09-09T06:49:00Z</dcterms:created>
  <dcterms:modified xsi:type="dcterms:W3CDTF">2020-09-11T08:55:00Z</dcterms:modified>
</cp:coreProperties>
</file>