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2F4" w:rsidRPr="00474AB6" w:rsidRDefault="007232F4" w:rsidP="00136DBC">
      <w:pPr>
        <w:jc w:val="center"/>
        <w:rPr>
          <w:sz w:val="28"/>
          <w:lang w:val="en-US"/>
        </w:rPr>
      </w:pPr>
      <w:r w:rsidRPr="00AE70E5"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8.25pt;visibility:visible">
            <v:imagedata r:id="rId5" o:title=""/>
          </v:shape>
        </w:pict>
      </w:r>
    </w:p>
    <w:p w:rsidR="007232F4" w:rsidRPr="00474AB6" w:rsidRDefault="007232F4" w:rsidP="00136DBC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7232F4" w:rsidRPr="00474AB6" w:rsidRDefault="007232F4" w:rsidP="00136DBC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</w:p>
    <w:p w:rsidR="007232F4" w:rsidRPr="00474AB6" w:rsidRDefault="007232F4" w:rsidP="00136DBC">
      <w:pPr>
        <w:jc w:val="center"/>
        <w:rPr>
          <w:b/>
          <w:sz w:val="28"/>
          <w:szCs w:val="28"/>
        </w:rPr>
      </w:pPr>
    </w:p>
    <w:p w:rsidR="007232F4" w:rsidRPr="00474AB6" w:rsidRDefault="007232F4" w:rsidP="00136DBC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7232F4" w:rsidRPr="00474AB6" w:rsidRDefault="007232F4" w:rsidP="00136DBC">
      <w:pPr>
        <w:jc w:val="center"/>
        <w:rPr>
          <w:b/>
          <w:sz w:val="28"/>
          <w:szCs w:val="28"/>
        </w:rPr>
      </w:pPr>
    </w:p>
    <w:p w:rsidR="007232F4" w:rsidRPr="00FB61E9" w:rsidRDefault="007232F4" w:rsidP="00136DBC">
      <w:pPr>
        <w:jc w:val="center"/>
        <w:rPr>
          <w:sz w:val="28"/>
          <w:szCs w:val="28"/>
        </w:rPr>
      </w:pPr>
      <w:r>
        <w:rPr>
          <w:sz w:val="28"/>
          <w:szCs w:val="28"/>
        </w:rPr>
        <w:t>15 июня 2020</w:t>
      </w:r>
      <w:r w:rsidRPr="00474AB6">
        <w:rPr>
          <w:sz w:val="28"/>
          <w:szCs w:val="28"/>
        </w:rPr>
        <w:t xml:space="preserve"> год                       №</w:t>
      </w:r>
      <w:r>
        <w:rPr>
          <w:sz w:val="28"/>
          <w:szCs w:val="28"/>
        </w:rPr>
        <w:t>162-</w:t>
      </w:r>
      <w:r w:rsidRPr="00FB61E9">
        <w:rPr>
          <w:sz w:val="28"/>
          <w:szCs w:val="28"/>
        </w:rPr>
        <w:t>3</w:t>
      </w:r>
    </w:p>
    <w:p w:rsidR="007232F4" w:rsidRPr="00474AB6" w:rsidRDefault="007232F4" w:rsidP="00136DBC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7232F4" w:rsidRDefault="007232F4" w:rsidP="00136DBC">
      <w:pPr>
        <w:jc w:val="center"/>
        <w:rPr>
          <w:b/>
          <w:sz w:val="28"/>
        </w:rPr>
      </w:pPr>
    </w:p>
    <w:p w:rsidR="007232F4" w:rsidRDefault="007232F4" w:rsidP="00D2537A">
      <w:pPr>
        <w:jc w:val="center"/>
        <w:outlineLvl w:val="0"/>
        <w:rPr>
          <w:b/>
          <w:sz w:val="28"/>
          <w:szCs w:val="28"/>
        </w:rPr>
      </w:pPr>
    </w:p>
    <w:p w:rsidR="007232F4" w:rsidRPr="00857018" w:rsidRDefault="007232F4" w:rsidP="00C44F54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Рабочей группе Территориальной избирательной комиссии Зимовниковского района Ростовской области по рассмотрению жалоб (заявлений) на решения и действия (бездействие) 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</w:p>
    <w:p w:rsidR="007232F4" w:rsidRPr="005C64C2" w:rsidRDefault="007232F4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7232F4" w:rsidRPr="005C64C2" w:rsidRDefault="007232F4" w:rsidP="005C64C2">
      <w:pPr>
        <w:pStyle w:val="1"/>
        <w:jc w:val="center"/>
        <w:rPr>
          <w:sz w:val="28"/>
          <w:szCs w:val="28"/>
        </w:rPr>
      </w:pPr>
    </w:p>
    <w:p w:rsidR="007232F4" w:rsidRPr="005C64C2" w:rsidRDefault="007232F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 статьи 17  Областного закона от 12.05.2016 года №525-ЗС «О выборах и референдумах в Ростовской области», реализуя полномочия по осуществлению контроля за соблюдением  избирательных прав граждан Российской Федерации на территории  Ростовской области, в целях оперативного рассмотрения и принятия решений по жалобам (заявлениям), поступающим в Территориальную избирательную комиссию Зимовниковского района Ростовской области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области, территориальная избирательная комиссия Зимовниковского района Ростовской области, </w:t>
      </w:r>
    </w:p>
    <w:p w:rsidR="007232F4" w:rsidRPr="005C64C2" w:rsidRDefault="007232F4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7232F4" w:rsidRDefault="007232F4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7232F4" w:rsidRPr="005C64C2" w:rsidRDefault="007232F4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7232F4" w:rsidRDefault="007232F4" w:rsidP="00BF7EC1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>
        <w:rPr>
          <w:sz w:val="28"/>
          <w:szCs w:val="28"/>
        </w:rPr>
        <w:t>    Создать Рабочую группу Территориальной избирательной комиссии Зимовниковского района Ростовской области по рассмотрению жалоб (заявлений) на решения и действия 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области, и утвердить её состав согласно приложению №1</w:t>
      </w:r>
    </w:p>
    <w:p w:rsidR="007232F4" w:rsidRPr="00757D6A" w:rsidRDefault="007232F4" w:rsidP="00BF7EC1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Положение о Рабочей группе Территориальной избирательной комиссии Зимовниковского района Ростовской области по рассмотрению жалоб (заявлений) на решения 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области, согласно приложению №2</w:t>
      </w:r>
    </w:p>
    <w:p w:rsidR="007232F4" w:rsidRPr="00706072" w:rsidRDefault="007232F4" w:rsidP="00F07F45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r w:rsidRPr="00706072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136DBC">
        <w:rPr>
          <w:rFonts w:ascii="Times New Roman" w:hAnsi="Times New Roman"/>
          <w:sz w:val="28"/>
          <w:szCs w:val="28"/>
        </w:rPr>
        <w:t>Зимовниковского района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7232F4" w:rsidRPr="00136DBC" w:rsidRDefault="007232F4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 w:rsidRPr="00136DBC">
        <w:rPr>
          <w:sz w:val="28"/>
          <w:szCs w:val="28"/>
        </w:rPr>
        <w:t>Зимовниковского района Т.П. Панченко</w:t>
      </w:r>
    </w:p>
    <w:p w:rsidR="007232F4" w:rsidRDefault="007232F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7232F4" w:rsidRPr="005C64C2" w:rsidRDefault="007232F4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sz w:val="28"/>
          <w:szCs w:val="28"/>
        </w:rPr>
        <w:t>Т.П. Панченко</w:t>
      </w:r>
    </w:p>
    <w:p w:rsidR="007232F4" w:rsidRPr="005C64C2" w:rsidRDefault="007232F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sz w:val="28"/>
          <w:szCs w:val="28"/>
        </w:rPr>
        <w:t>Л.В. Абрамович</w:t>
      </w:r>
    </w:p>
    <w:sectPr w:rsidR="007232F4" w:rsidRPr="005C64C2" w:rsidSect="00B00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537A"/>
    <w:rsid w:val="0002305D"/>
    <w:rsid w:val="000374E5"/>
    <w:rsid w:val="00061D08"/>
    <w:rsid w:val="00076A85"/>
    <w:rsid w:val="000B6760"/>
    <w:rsid w:val="000E5169"/>
    <w:rsid w:val="00125DC4"/>
    <w:rsid w:val="00136DBC"/>
    <w:rsid w:val="001B0B84"/>
    <w:rsid w:val="001B4335"/>
    <w:rsid w:val="002609AE"/>
    <w:rsid w:val="00302834"/>
    <w:rsid w:val="004408BA"/>
    <w:rsid w:val="004714B0"/>
    <w:rsid w:val="00473745"/>
    <w:rsid w:val="00474AB6"/>
    <w:rsid w:val="0047544C"/>
    <w:rsid w:val="004D19CA"/>
    <w:rsid w:val="004F6BF5"/>
    <w:rsid w:val="00522750"/>
    <w:rsid w:val="00547B95"/>
    <w:rsid w:val="00597887"/>
    <w:rsid w:val="005A2A44"/>
    <w:rsid w:val="005C64C2"/>
    <w:rsid w:val="005E6B4B"/>
    <w:rsid w:val="00631FE7"/>
    <w:rsid w:val="00687F52"/>
    <w:rsid w:val="00701728"/>
    <w:rsid w:val="00706072"/>
    <w:rsid w:val="007232F4"/>
    <w:rsid w:val="00757D6A"/>
    <w:rsid w:val="007A36D7"/>
    <w:rsid w:val="00804762"/>
    <w:rsid w:val="008177CD"/>
    <w:rsid w:val="0083276C"/>
    <w:rsid w:val="00857018"/>
    <w:rsid w:val="0089106F"/>
    <w:rsid w:val="008C7016"/>
    <w:rsid w:val="008D18FC"/>
    <w:rsid w:val="00A57316"/>
    <w:rsid w:val="00A95215"/>
    <w:rsid w:val="00AA7AF1"/>
    <w:rsid w:val="00AE70E5"/>
    <w:rsid w:val="00B002A1"/>
    <w:rsid w:val="00B7776C"/>
    <w:rsid w:val="00B85C77"/>
    <w:rsid w:val="00BD4238"/>
    <w:rsid w:val="00BD51F9"/>
    <w:rsid w:val="00BF7EC1"/>
    <w:rsid w:val="00C273B1"/>
    <w:rsid w:val="00C44F54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  <w:rsid w:val="00FB6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37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uiPriority w:val="99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99"/>
    <w:qFormat/>
    <w:rsid w:val="00D253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253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537A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BD51F9"/>
    <w:pPr>
      <w:ind w:firstLine="567"/>
      <w:jc w:val="both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18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119</TotalTime>
  <Pages>2</Pages>
  <Words>377</Words>
  <Characters>2149</Characters>
  <Application>Microsoft Office Outlook</Application>
  <DocSecurity>0</DocSecurity>
  <Lines>0</Lines>
  <Paragraphs>0</Paragraphs>
  <ScaleCrop>false</ScaleCrop>
  <Company>Администрация г.Таганрога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Т.А. Токарева</dc:creator>
  <cp:keywords/>
  <dc:description/>
  <cp:lastModifiedBy>user</cp:lastModifiedBy>
  <cp:revision>11</cp:revision>
  <cp:lastPrinted>2020-06-09T11:13:00Z</cp:lastPrinted>
  <dcterms:created xsi:type="dcterms:W3CDTF">2020-06-08T15:14:00Z</dcterms:created>
  <dcterms:modified xsi:type="dcterms:W3CDTF">2020-06-22T13:47:00Z</dcterms:modified>
</cp:coreProperties>
</file>