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DBF" w:rsidRPr="00474AB6" w:rsidRDefault="00BB1DBF" w:rsidP="00DA340F">
      <w:pPr>
        <w:jc w:val="center"/>
        <w:rPr>
          <w:sz w:val="28"/>
          <w:lang w:val="en-US"/>
        </w:rPr>
      </w:pPr>
      <w:r w:rsidRPr="00220626"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38.25pt;visibility:visible">
            <v:imagedata r:id="rId5" o:title=""/>
          </v:shape>
        </w:pict>
      </w:r>
    </w:p>
    <w:p w:rsidR="00BB1DBF" w:rsidRPr="00474AB6" w:rsidRDefault="00BB1DBF" w:rsidP="00DA340F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BB1DBF" w:rsidRPr="00474AB6" w:rsidRDefault="00BB1DBF" w:rsidP="00DA340F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</w:p>
    <w:p w:rsidR="00BB1DBF" w:rsidRPr="00474AB6" w:rsidRDefault="00BB1DBF" w:rsidP="00DA340F">
      <w:pPr>
        <w:jc w:val="center"/>
        <w:rPr>
          <w:b/>
          <w:sz w:val="28"/>
          <w:szCs w:val="28"/>
        </w:rPr>
      </w:pPr>
    </w:p>
    <w:p w:rsidR="00BB1DBF" w:rsidRPr="00474AB6" w:rsidRDefault="00BB1DBF" w:rsidP="00DA340F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BB1DBF" w:rsidRPr="00474AB6" w:rsidRDefault="00BB1DBF" w:rsidP="00DA340F">
      <w:pPr>
        <w:jc w:val="center"/>
        <w:rPr>
          <w:b/>
          <w:sz w:val="28"/>
          <w:szCs w:val="28"/>
        </w:rPr>
      </w:pPr>
    </w:p>
    <w:p w:rsidR="00BB1DBF" w:rsidRPr="00474AB6" w:rsidRDefault="00BB1DBF" w:rsidP="00DA340F">
      <w:pPr>
        <w:jc w:val="center"/>
        <w:rPr>
          <w:sz w:val="28"/>
          <w:szCs w:val="28"/>
        </w:rPr>
      </w:pPr>
      <w:r>
        <w:rPr>
          <w:sz w:val="28"/>
          <w:szCs w:val="28"/>
        </w:rPr>
        <w:t>11 сентября 2020</w:t>
      </w:r>
      <w:r w:rsidRPr="00474AB6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                                                   </w:t>
      </w:r>
      <w:r w:rsidRPr="00474AB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</w:t>
      </w:r>
      <w:r w:rsidRPr="00474AB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179-2</w:t>
      </w:r>
    </w:p>
    <w:p w:rsidR="00BB1DBF" w:rsidRDefault="00BB1DBF" w:rsidP="00DA340F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BB1DBF" w:rsidRPr="00474AB6" w:rsidRDefault="00BB1DBF" w:rsidP="001D3977">
      <w:pPr>
        <w:jc w:val="center"/>
        <w:rPr>
          <w:sz w:val="28"/>
          <w:szCs w:val="28"/>
        </w:rPr>
      </w:pPr>
    </w:p>
    <w:p w:rsidR="00BB1DBF" w:rsidRPr="001D3977" w:rsidRDefault="00BB1DBF" w:rsidP="001D3977">
      <w:pPr>
        <w:ind w:left="1560" w:right="1133"/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О регистрации Бабичева Игоря Анатольевича     </w:t>
      </w:r>
      <w:r w:rsidRPr="001D3977">
        <w:rPr>
          <w:b/>
          <w:sz w:val="28"/>
          <w:szCs w:val="28"/>
          <w:lang w:eastAsia="en-US"/>
        </w:rPr>
        <w:t xml:space="preserve">членом территориальной избирательной комиссии с правом совещательного голоса от </w:t>
      </w:r>
      <w:r>
        <w:rPr>
          <w:b/>
          <w:sz w:val="28"/>
          <w:szCs w:val="28"/>
          <w:lang w:eastAsia="en-US"/>
        </w:rPr>
        <w:t>кандидата Башкатова Владимира Валерьевичак</w:t>
      </w:r>
      <w:r w:rsidRPr="00900261"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>на выборах Губернатора Ростовской области.</w:t>
      </w:r>
    </w:p>
    <w:p w:rsidR="00BB1DBF" w:rsidRPr="001D3977" w:rsidRDefault="00BB1DBF" w:rsidP="001D3977">
      <w:pPr>
        <w:spacing w:line="360" w:lineRule="auto"/>
        <w:ind w:left="360"/>
        <w:jc w:val="both"/>
        <w:rPr>
          <w:b/>
          <w:sz w:val="28"/>
          <w:szCs w:val="28"/>
          <w:lang w:eastAsia="en-US"/>
        </w:rPr>
      </w:pPr>
    </w:p>
    <w:p w:rsidR="00BB1DBF" w:rsidRPr="00684E42" w:rsidRDefault="00BB1DBF" w:rsidP="00900261">
      <w:pPr>
        <w:ind w:left="357" w:firstLine="351"/>
        <w:jc w:val="both"/>
        <w:rPr>
          <w:sz w:val="28"/>
          <w:szCs w:val="28"/>
          <w:lang w:eastAsia="en-US"/>
        </w:rPr>
      </w:pPr>
      <w:r w:rsidRPr="00684E42">
        <w:rPr>
          <w:sz w:val="28"/>
          <w:szCs w:val="28"/>
          <w:lang w:eastAsia="en-US"/>
        </w:rPr>
        <w:t xml:space="preserve">В соответствии  со п. 20 ст. 29 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BB1DBF" w:rsidRPr="00684E42" w:rsidRDefault="00BB1DBF" w:rsidP="00F14224">
      <w:pPr>
        <w:ind w:left="357"/>
        <w:jc w:val="both"/>
        <w:rPr>
          <w:sz w:val="28"/>
          <w:szCs w:val="28"/>
          <w:lang w:eastAsia="en-US"/>
        </w:rPr>
      </w:pPr>
      <w:r w:rsidRPr="00684E42">
        <w:rPr>
          <w:sz w:val="28"/>
          <w:szCs w:val="28"/>
          <w:lang w:eastAsia="en-US"/>
        </w:rPr>
        <w:t xml:space="preserve">Территориальная избирательная комиссия Зимовниковского района </w:t>
      </w:r>
      <w:r>
        <w:rPr>
          <w:sz w:val="28"/>
          <w:szCs w:val="28"/>
          <w:lang w:eastAsia="en-US"/>
        </w:rPr>
        <w:t>Ростовской области</w:t>
      </w:r>
    </w:p>
    <w:p w:rsidR="00BB1DBF" w:rsidRPr="00F14224" w:rsidRDefault="00BB1DBF" w:rsidP="00F14224">
      <w:pPr>
        <w:ind w:left="357"/>
        <w:jc w:val="center"/>
        <w:rPr>
          <w:sz w:val="28"/>
          <w:szCs w:val="28"/>
          <w:lang w:eastAsia="en-US"/>
        </w:rPr>
      </w:pPr>
      <w:r w:rsidRPr="00684E42">
        <w:rPr>
          <w:sz w:val="28"/>
          <w:szCs w:val="28"/>
          <w:lang w:eastAsia="en-US"/>
        </w:rPr>
        <w:t>ПОСТАНОВЛЯЕТ:</w:t>
      </w:r>
    </w:p>
    <w:p w:rsidR="00BB1DBF" w:rsidRPr="00684E42" w:rsidRDefault="00BB1DBF" w:rsidP="00815E19">
      <w:pPr>
        <w:pStyle w:val="ListParagraph"/>
        <w:numPr>
          <w:ilvl w:val="0"/>
          <w:numId w:val="6"/>
        </w:numPr>
        <w:spacing w:line="360" w:lineRule="auto"/>
        <w:jc w:val="both"/>
        <w:rPr>
          <w:sz w:val="28"/>
          <w:szCs w:val="28"/>
          <w:lang w:eastAsia="en-US"/>
        </w:rPr>
      </w:pPr>
      <w:r w:rsidRPr="00684E42">
        <w:rPr>
          <w:sz w:val="28"/>
          <w:szCs w:val="28"/>
          <w:lang w:eastAsia="en-US"/>
        </w:rPr>
        <w:t xml:space="preserve">Зарегистрировать членом территориальной избирательной комиссии с правом совещательного голоса от </w:t>
      </w:r>
      <w:r>
        <w:rPr>
          <w:sz w:val="28"/>
          <w:szCs w:val="28"/>
          <w:lang w:eastAsia="en-US"/>
        </w:rPr>
        <w:t>кандидата Башкатова Владимира Валерьевича</w:t>
      </w:r>
      <w:r w:rsidRPr="00900261">
        <w:rPr>
          <w:sz w:val="28"/>
          <w:szCs w:val="28"/>
          <w:lang w:eastAsia="en-US"/>
        </w:rPr>
        <w:t xml:space="preserve"> на выборах </w:t>
      </w:r>
      <w:r>
        <w:rPr>
          <w:sz w:val="28"/>
          <w:szCs w:val="28"/>
          <w:lang w:eastAsia="en-US"/>
        </w:rPr>
        <w:t>Губернатора</w:t>
      </w:r>
      <w:r w:rsidRPr="00900261">
        <w:rPr>
          <w:sz w:val="28"/>
          <w:szCs w:val="28"/>
          <w:lang w:eastAsia="en-US"/>
        </w:rPr>
        <w:t xml:space="preserve"> Ростовской области </w:t>
      </w:r>
      <w:r>
        <w:rPr>
          <w:sz w:val="28"/>
          <w:szCs w:val="28"/>
          <w:lang w:eastAsia="en-US"/>
        </w:rPr>
        <w:t>13</w:t>
      </w:r>
      <w:r w:rsidRPr="00900261">
        <w:rPr>
          <w:sz w:val="28"/>
          <w:szCs w:val="28"/>
          <w:lang w:eastAsia="en-US"/>
        </w:rPr>
        <w:t xml:space="preserve"> сентября 20</w:t>
      </w:r>
      <w:r>
        <w:rPr>
          <w:sz w:val="28"/>
          <w:szCs w:val="28"/>
          <w:lang w:eastAsia="en-US"/>
        </w:rPr>
        <w:t>20</w:t>
      </w:r>
      <w:r w:rsidRPr="00900261">
        <w:rPr>
          <w:sz w:val="28"/>
          <w:szCs w:val="28"/>
          <w:lang w:eastAsia="en-US"/>
        </w:rPr>
        <w:t xml:space="preserve"> года</w:t>
      </w:r>
      <w:r w:rsidRPr="00684E42">
        <w:rPr>
          <w:sz w:val="28"/>
          <w:szCs w:val="28"/>
          <w:lang w:eastAsia="en-US"/>
        </w:rPr>
        <w:t xml:space="preserve"> – </w:t>
      </w:r>
      <w:r>
        <w:rPr>
          <w:sz w:val="28"/>
          <w:szCs w:val="28"/>
          <w:lang w:eastAsia="en-US"/>
        </w:rPr>
        <w:t>Бабичева Игоря Анатольевича</w:t>
      </w:r>
      <w:r w:rsidRPr="00684E42">
        <w:rPr>
          <w:sz w:val="28"/>
          <w:szCs w:val="28"/>
          <w:lang w:eastAsia="en-US"/>
        </w:rPr>
        <w:t xml:space="preserve">, </w:t>
      </w:r>
      <w:r>
        <w:rPr>
          <w:sz w:val="28"/>
          <w:szCs w:val="28"/>
          <w:lang w:eastAsia="en-US"/>
        </w:rPr>
        <w:t>14.11.1973</w:t>
      </w:r>
      <w:r w:rsidRPr="00684E42">
        <w:rPr>
          <w:sz w:val="28"/>
          <w:szCs w:val="28"/>
          <w:lang w:eastAsia="en-US"/>
        </w:rPr>
        <w:t xml:space="preserve"> года рождения, </w:t>
      </w:r>
      <w:r>
        <w:rPr>
          <w:sz w:val="28"/>
          <w:szCs w:val="28"/>
          <w:lang w:eastAsia="en-US"/>
        </w:rPr>
        <w:t>начальник МБУ «Управление по делам ГО и ЧС Зимовниковского района Ростовской области»</w:t>
      </w:r>
      <w:r w:rsidRPr="00684E42">
        <w:rPr>
          <w:sz w:val="28"/>
          <w:szCs w:val="28"/>
          <w:lang w:eastAsia="en-US"/>
        </w:rPr>
        <w:t>, проживающ</w:t>
      </w:r>
      <w:r>
        <w:rPr>
          <w:sz w:val="28"/>
          <w:szCs w:val="28"/>
          <w:lang w:eastAsia="en-US"/>
        </w:rPr>
        <w:t>его</w:t>
      </w:r>
      <w:r w:rsidRPr="00684E42">
        <w:rPr>
          <w:sz w:val="28"/>
          <w:szCs w:val="28"/>
          <w:lang w:eastAsia="en-US"/>
        </w:rPr>
        <w:t xml:space="preserve"> по адресу: Ростовская область, </w:t>
      </w:r>
      <w:r>
        <w:rPr>
          <w:sz w:val="28"/>
          <w:szCs w:val="28"/>
          <w:lang w:eastAsia="en-US"/>
        </w:rPr>
        <w:t xml:space="preserve">п. Зимовники, ул. Дружбы, д. 8  </w:t>
      </w:r>
      <w:r w:rsidRPr="00684E42">
        <w:rPr>
          <w:sz w:val="28"/>
          <w:szCs w:val="28"/>
          <w:lang w:eastAsia="en-US"/>
        </w:rPr>
        <w:t>в 0</w:t>
      </w:r>
      <w:r>
        <w:rPr>
          <w:sz w:val="28"/>
          <w:szCs w:val="28"/>
          <w:lang w:eastAsia="en-US"/>
        </w:rPr>
        <w:t>9</w:t>
      </w:r>
      <w:r w:rsidRPr="00684E42">
        <w:rPr>
          <w:sz w:val="28"/>
          <w:szCs w:val="28"/>
          <w:lang w:eastAsia="en-US"/>
        </w:rPr>
        <w:t xml:space="preserve"> час. </w:t>
      </w:r>
      <w:r>
        <w:rPr>
          <w:sz w:val="28"/>
          <w:szCs w:val="28"/>
          <w:lang w:eastAsia="en-US"/>
        </w:rPr>
        <w:t>48</w:t>
      </w:r>
      <w:r w:rsidRPr="00684E42">
        <w:rPr>
          <w:sz w:val="28"/>
          <w:szCs w:val="28"/>
          <w:lang w:eastAsia="en-US"/>
        </w:rPr>
        <w:t xml:space="preserve"> мин.  </w:t>
      </w:r>
    </w:p>
    <w:p w:rsidR="00BB1DBF" w:rsidRPr="00684E42" w:rsidRDefault="00BB1DBF" w:rsidP="00684E42">
      <w:pPr>
        <w:pStyle w:val="ListParagraph"/>
        <w:numPr>
          <w:ilvl w:val="0"/>
          <w:numId w:val="6"/>
        </w:numPr>
        <w:spacing w:line="360" w:lineRule="auto"/>
        <w:jc w:val="both"/>
        <w:rPr>
          <w:sz w:val="28"/>
          <w:szCs w:val="28"/>
          <w:lang w:eastAsia="en-US"/>
        </w:rPr>
      </w:pPr>
      <w:r w:rsidRPr="00684E42">
        <w:rPr>
          <w:sz w:val="28"/>
          <w:szCs w:val="28"/>
          <w:lang w:eastAsia="en-US"/>
        </w:rPr>
        <w:t xml:space="preserve">Выдать </w:t>
      </w:r>
      <w:bookmarkStart w:id="0" w:name="_GoBack"/>
      <w:bookmarkEnd w:id="0"/>
      <w:r>
        <w:rPr>
          <w:sz w:val="28"/>
          <w:szCs w:val="28"/>
          <w:lang w:eastAsia="en-US"/>
        </w:rPr>
        <w:t>Бабичеву Игорю Анатольевичу</w:t>
      </w:r>
      <w:r w:rsidRPr="00684E42">
        <w:rPr>
          <w:sz w:val="28"/>
          <w:szCs w:val="28"/>
          <w:lang w:eastAsia="en-US"/>
        </w:rPr>
        <w:t xml:space="preserve">  удостоверение о регистрации установленного образца.</w:t>
      </w:r>
    </w:p>
    <w:p w:rsidR="00BB1DBF" w:rsidRPr="00684E42" w:rsidRDefault="00BB1DBF" w:rsidP="00684E42">
      <w:pPr>
        <w:pStyle w:val="ListParagraph"/>
        <w:numPr>
          <w:ilvl w:val="0"/>
          <w:numId w:val="6"/>
        </w:numPr>
        <w:spacing w:line="360" w:lineRule="auto"/>
        <w:jc w:val="both"/>
        <w:rPr>
          <w:sz w:val="28"/>
          <w:szCs w:val="28"/>
          <w:lang w:eastAsia="en-US"/>
        </w:rPr>
      </w:pPr>
      <w:r w:rsidRPr="00684E42">
        <w:rPr>
          <w:sz w:val="28"/>
          <w:szCs w:val="28"/>
          <w:lang w:eastAsia="en-US"/>
        </w:rPr>
        <w:t>Контроль за выполнением настоящего постановления возложить на председателя территориальной избирательной комиссии Зимовниковского района Т.П. Панченко.</w:t>
      </w:r>
    </w:p>
    <w:p w:rsidR="00BB1DBF" w:rsidRDefault="00BB1DBF" w:rsidP="00DA340F">
      <w:pPr>
        <w:spacing w:line="360" w:lineRule="auto"/>
        <w:jc w:val="both"/>
        <w:rPr>
          <w:sz w:val="28"/>
          <w:szCs w:val="28"/>
        </w:rPr>
      </w:pPr>
    </w:p>
    <w:p w:rsidR="00BB1DBF" w:rsidRDefault="00BB1DBF" w:rsidP="00DA340F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Т.П. Панченко</w:t>
      </w:r>
    </w:p>
    <w:p w:rsidR="00BB1DBF" w:rsidRDefault="00BB1DBF" w:rsidP="00DA340F">
      <w:pPr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Л.В. Абрамович</w:t>
      </w:r>
    </w:p>
    <w:p w:rsidR="00BB1DBF" w:rsidRDefault="00BB1DBF"/>
    <w:sectPr w:rsidR="00BB1DBF" w:rsidSect="00F14224">
      <w:pgSz w:w="11907" w:h="16840"/>
      <w:pgMar w:top="1134" w:right="851" w:bottom="73" w:left="1701" w:header="397" w:footer="39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E777D"/>
    <w:multiLevelType w:val="hybridMultilevel"/>
    <w:tmpl w:val="0E1A49B0"/>
    <w:lvl w:ilvl="0" w:tplc="112E521A">
      <w:start w:val="1"/>
      <w:numFmt w:val="decimal"/>
      <w:lvlText w:val="%1."/>
      <w:lvlJc w:val="left"/>
      <w:pPr>
        <w:ind w:left="930" w:hanging="5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6179A4"/>
    <w:multiLevelType w:val="hybridMultilevel"/>
    <w:tmpl w:val="AAF864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77A2392"/>
    <w:multiLevelType w:val="hybridMultilevel"/>
    <w:tmpl w:val="AC8014B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">
    <w:nsid w:val="34F55DA6"/>
    <w:multiLevelType w:val="hybridMultilevel"/>
    <w:tmpl w:val="4C68C324"/>
    <w:lvl w:ilvl="0" w:tplc="EDB4CEF0">
      <w:start w:val="2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">
    <w:nsid w:val="5AAF2CDD"/>
    <w:multiLevelType w:val="hybridMultilevel"/>
    <w:tmpl w:val="14681814"/>
    <w:lvl w:ilvl="0" w:tplc="F6F85292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70467F30"/>
    <w:multiLevelType w:val="hybridMultilevel"/>
    <w:tmpl w:val="644A04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340F"/>
    <w:rsid w:val="00043DA8"/>
    <w:rsid w:val="00063260"/>
    <w:rsid w:val="00077E5E"/>
    <w:rsid w:val="000B0644"/>
    <w:rsid w:val="000F54BC"/>
    <w:rsid w:val="00145AC1"/>
    <w:rsid w:val="001D3977"/>
    <w:rsid w:val="001E5031"/>
    <w:rsid w:val="001E5630"/>
    <w:rsid w:val="00220626"/>
    <w:rsid w:val="0023419E"/>
    <w:rsid w:val="002807F5"/>
    <w:rsid w:val="002B66AA"/>
    <w:rsid w:val="002F6861"/>
    <w:rsid w:val="003D3C0F"/>
    <w:rsid w:val="003E3A22"/>
    <w:rsid w:val="003E6E75"/>
    <w:rsid w:val="00406A1C"/>
    <w:rsid w:val="00474AB6"/>
    <w:rsid w:val="00496019"/>
    <w:rsid w:val="0051208F"/>
    <w:rsid w:val="00550C48"/>
    <w:rsid w:val="005571BD"/>
    <w:rsid w:val="0056417C"/>
    <w:rsid w:val="00570B25"/>
    <w:rsid w:val="00597C52"/>
    <w:rsid w:val="00667E21"/>
    <w:rsid w:val="006773D6"/>
    <w:rsid w:val="00684E42"/>
    <w:rsid w:val="006D1C4B"/>
    <w:rsid w:val="00792DF2"/>
    <w:rsid w:val="00815E19"/>
    <w:rsid w:val="00837730"/>
    <w:rsid w:val="00841CC9"/>
    <w:rsid w:val="00900261"/>
    <w:rsid w:val="00995416"/>
    <w:rsid w:val="009B579C"/>
    <w:rsid w:val="00A302DE"/>
    <w:rsid w:val="00A939F9"/>
    <w:rsid w:val="00AC592F"/>
    <w:rsid w:val="00AF061A"/>
    <w:rsid w:val="00B21523"/>
    <w:rsid w:val="00B270F8"/>
    <w:rsid w:val="00B855F2"/>
    <w:rsid w:val="00BA7806"/>
    <w:rsid w:val="00BB1DBF"/>
    <w:rsid w:val="00BD7E45"/>
    <w:rsid w:val="00C64C97"/>
    <w:rsid w:val="00C944C3"/>
    <w:rsid w:val="00C96CD7"/>
    <w:rsid w:val="00CB726D"/>
    <w:rsid w:val="00D01EF4"/>
    <w:rsid w:val="00D36AFF"/>
    <w:rsid w:val="00DA340F"/>
    <w:rsid w:val="00DC25EB"/>
    <w:rsid w:val="00E045A8"/>
    <w:rsid w:val="00E07FE6"/>
    <w:rsid w:val="00E43700"/>
    <w:rsid w:val="00E657EF"/>
    <w:rsid w:val="00E73A0E"/>
    <w:rsid w:val="00F14224"/>
    <w:rsid w:val="00F3412E"/>
    <w:rsid w:val="00FE0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40F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A34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340F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A340F"/>
    <w:rPr>
      <w:rFonts w:ascii="Calibri" w:hAnsi="Calibri" w:cs="Times New Roman"/>
    </w:rPr>
  </w:style>
  <w:style w:type="paragraph" w:styleId="ListParagraph">
    <w:name w:val="List Paragraph"/>
    <w:basedOn w:val="Normal"/>
    <w:uiPriority w:val="99"/>
    <w:qFormat/>
    <w:rsid w:val="00DA34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217</Words>
  <Characters>1243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</dc:creator>
  <cp:keywords/>
  <dc:description/>
  <cp:lastModifiedBy>user</cp:lastModifiedBy>
  <cp:revision>17</cp:revision>
  <cp:lastPrinted>2020-09-11T08:53:00Z</cp:lastPrinted>
  <dcterms:created xsi:type="dcterms:W3CDTF">2018-09-09T06:49:00Z</dcterms:created>
  <dcterms:modified xsi:type="dcterms:W3CDTF">2020-09-11T08:56:00Z</dcterms:modified>
</cp:coreProperties>
</file>