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0E1" w:rsidRPr="00474AB6" w:rsidRDefault="004330E1" w:rsidP="00B87FDE">
      <w:pPr>
        <w:rPr>
          <w:lang w:val="en-US"/>
        </w:rPr>
      </w:pPr>
      <w:r w:rsidRPr="0047364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8.25pt;visibility:visible">
            <v:imagedata r:id="rId7" o:title=""/>
          </v:shape>
        </w:pict>
      </w:r>
    </w:p>
    <w:p w:rsidR="004330E1" w:rsidRPr="00474AB6" w:rsidRDefault="004330E1" w:rsidP="00B87FDE">
      <w:pPr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4330E1" w:rsidRPr="00474AB6" w:rsidRDefault="004330E1" w:rsidP="00B87FDE">
      <w:pPr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</w:p>
    <w:p w:rsidR="004330E1" w:rsidRPr="00474AB6" w:rsidRDefault="004330E1" w:rsidP="00B87FDE">
      <w:pPr>
        <w:rPr>
          <w:b/>
        </w:rPr>
      </w:pPr>
    </w:p>
    <w:p w:rsidR="004330E1" w:rsidRDefault="004330E1" w:rsidP="00B87FDE">
      <w:pPr>
        <w:rPr>
          <w:b/>
        </w:rPr>
      </w:pPr>
      <w:r>
        <w:rPr>
          <w:b/>
        </w:rPr>
        <w:t>ПОСТАНОВЛЕНИЕ</w:t>
      </w:r>
    </w:p>
    <w:p w:rsidR="004330E1" w:rsidRDefault="004330E1" w:rsidP="00B87FDE">
      <w:pPr>
        <w:rPr>
          <w:b/>
        </w:rPr>
      </w:pPr>
    </w:p>
    <w:p w:rsidR="004330E1" w:rsidRDefault="004330E1" w:rsidP="00B87FDE">
      <w:r>
        <w:t xml:space="preserve"> 15 июня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</w:t>
      </w:r>
      <w:r>
        <w:rPr>
          <w:i/>
        </w:rPr>
        <w:tab/>
      </w:r>
      <w:r>
        <w:t>№ 102-9</w:t>
      </w:r>
      <w:r>
        <w:tab/>
      </w:r>
    </w:p>
    <w:p w:rsidR="004330E1" w:rsidRDefault="004330E1" w:rsidP="00B87FDE">
      <w:r w:rsidRPr="00486F51">
        <w:t>п.</w:t>
      </w:r>
      <w:r>
        <w:t xml:space="preserve"> </w:t>
      </w:r>
      <w:r w:rsidRPr="00486F51">
        <w:t>Зимовники</w:t>
      </w:r>
    </w:p>
    <w:p w:rsidR="004330E1" w:rsidRPr="007F54BB" w:rsidRDefault="004330E1" w:rsidP="007954CB">
      <w:pPr>
        <w:ind w:right="-185"/>
        <w:rPr>
          <w:i/>
          <w:sz w:val="20"/>
        </w:rPr>
      </w:pPr>
    </w:p>
    <w:p w:rsidR="004330E1" w:rsidRDefault="004330E1" w:rsidP="00B87FDE">
      <w:pPr>
        <w:ind w:right="-185"/>
        <w:jc w:val="both"/>
      </w:pPr>
    </w:p>
    <w:p w:rsidR="004330E1" w:rsidRPr="00FC6E16" w:rsidRDefault="004330E1" w:rsidP="00CE4C9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4330E1" w:rsidRPr="002502F4" w:rsidRDefault="004330E1" w:rsidP="00FC6E16">
      <w:pPr>
        <w:jc w:val="both"/>
        <w:rPr>
          <w:b/>
          <w:bCs/>
          <w:sz w:val="24"/>
        </w:rPr>
      </w:pPr>
    </w:p>
    <w:p w:rsidR="004330E1" w:rsidRDefault="004330E1" w:rsidP="00CE4C9E">
      <w:pPr>
        <w:ind w:firstLine="851"/>
        <w:jc w:val="both"/>
      </w:pPr>
      <w:r>
        <w:t>На основании пункта 9 статьи 26, пункта 5</w:t>
      </w:r>
      <w:r w:rsidRPr="00ED7849"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Pr="008E2BC7">
        <w:t xml:space="preserve">05.12.2012 </w:t>
      </w:r>
      <w:r>
        <w:t>№</w:t>
      </w:r>
      <w:r w:rsidRPr="008E2BC7">
        <w:t xml:space="preserve"> 152/1137-6</w:t>
      </w:r>
      <w:r>
        <w:t xml:space="preserve">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4330E1" w:rsidRDefault="004330E1" w:rsidP="001B0CDA">
      <w:pPr>
        <w:jc w:val="both"/>
      </w:pPr>
      <w:r>
        <w:t xml:space="preserve">Территориальная избирательная комиссия Зимовниковского района Ростовской области </w:t>
      </w:r>
    </w:p>
    <w:p w:rsidR="004330E1" w:rsidRDefault="004330E1" w:rsidP="001B0CDA">
      <w:pPr>
        <w:jc w:val="both"/>
      </w:pPr>
    </w:p>
    <w:p w:rsidR="004330E1" w:rsidRDefault="004330E1" w:rsidP="006C324A">
      <w:r>
        <w:t>ПОСТАНОВЛЯЕТ:</w:t>
      </w:r>
    </w:p>
    <w:p w:rsidR="004330E1" w:rsidRDefault="004330E1" w:rsidP="002502F4"/>
    <w:p w:rsidR="004330E1" w:rsidRDefault="004330E1" w:rsidP="006C324A">
      <w:pPr>
        <w:numPr>
          <w:ilvl w:val="0"/>
          <w:numId w:val="12"/>
        </w:numPr>
        <w:spacing w:line="360" w:lineRule="auto"/>
        <w:jc w:val="both"/>
      </w:pPr>
      <w:r>
        <w:t xml:space="preserve">Зачислить в резерв составов участковых комиссий избирательных участков, участков референдума, образованных на территории Зимовниковского района Ростовской области, лиц согласно приложениям № 1 - № </w:t>
      </w:r>
      <w:r w:rsidRPr="00CE4C9E">
        <w:t>11</w:t>
      </w:r>
      <w:r>
        <w:t>.</w:t>
      </w:r>
    </w:p>
    <w:p w:rsidR="004330E1" w:rsidRDefault="004330E1" w:rsidP="006C324A">
      <w:pPr>
        <w:numPr>
          <w:ilvl w:val="0"/>
          <w:numId w:val="12"/>
        </w:numPr>
        <w:spacing w:line="360" w:lineRule="auto"/>
        <w:jc w:val="both"/>
      </w:pPr>
      <w:r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4330E1" w:rsidRDefault="004330E1" w:rsidP="006C324A">
      <w:pPr>
        <w:numPr>
          <w:ilvl w:val="0"/>
          <w:numId w:val="12"/>
        </w:numPr>
        <w:spacing w:line="360" w:lineRule="auto"/>
        <w:jc w:val="both"/>
      </w:pPr>
      <w: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4330E1" w:rsidRDefault="004330E1" w:rsidP="006C324A">
      <w:pPr>
        <w:pStyle w:val="a"/>
        <w:numPr>
          <w:ilvl w:val="0"/>
          <w:numId w:val="12"/>
        </w:numPr>
        <w:rPr>
          <w:sz w:val="28"/>
          <w:szCs w:val="28"/>
        </w:rPr>
      </w:pP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Зимовниковского  района Ростовской области Л.В. Абрамович.</w:t>
      </w:r>
    </w:p>
    <w:p w:rsidR="004330E1" w:rsidRDefault="004330E1" w:rsidP="008E2BC7">
      <w:pPr>
        <w:spacing w:line="360" w:lineRule="auto"/>
        <w:ind w:firstLine="851"/>
        <w:jc w:val="both"/>
      </w:pPr>
    </w:p>
    <w:p w:rsidR="004330E1" w:rsidRDefault="004330E1" w:rsidP="008E2BC7">
      <w:pPr>
        <w:spacing w:line="360" w:lineRule="auto"/>
        <w:ind w:firstLine="851"/>
        <w:jc w:val="both"/>
      </w:pPr>
      <w:bookmarkStart w:id="0" w:name="_GoBack"/>
      <w:bookmarkEnd w:id="0"/>
    </w:p>
    <w:p w:rsidR="004330E1" w:rsidRPr="002201CF" w:rsidRDefault="004330E1" w:rsidP="002201CF">
      <w:pPr>
        <w:jc w:val="both"/>
        <w:rPr>
          <w:bCs/>
        </w:rPr>
      </w:pPr>
    </w:p>
    <w:p w:rsidR="004330E1" w:rsidRPr="002201CF" w:rsidRDefault="004330E1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Pr="002201CF">
        <w:rPr>
          <w:szCs w:val="20"/>
        </w:rPr>
        <w:tab/>
      </w:r>
      <w:r>
        <w:rPr>
          <w:szCs w:val="20"/>
        </w:rPr>
        <w:t>Т.П. Панченко</w:t>
      </w:r>
      <w:r w:rsidRPr="002201CF">
        <w:rPr>
          <w:szCs w:val="20"/>
        </w:rPr>
        <w:tab/>
      </w:r>
    </w:p>
    <w:p w:rsidR="004330E1" w:rsidRPr="0024600C" w:rsidRDefault="004330E1" w:rsidP="0024600C">
      <w:pPr>
        <w:jc w:val="both"/>
      </w:pPr>
    </w:p>
    <w:p w:rsidR="004330E1" w:rsidRPr="0024600C" w:rsidRDefault="004330E1" w:rsidP="0024600C">
      <w:pPr>
        <w:jc w:val="both"/>
      </w:pPr>
    </w:p>
    <w:p w:rsidR="004330E1" w:rsidRDefault="004330E1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>
        <w:t>Л.В. Абрамович</w:t>
      </w:r>
      <w:r w:rsidRPr="0024600C">
        <w:tab/>
      </w:r>
    </w:p>
    <w:p w:rsidR="004330E1" w:rsidRDefault="004330E1" w:rsidP="0024600C">
      <w:pPr>
        <w:jc w:val="both"/>
        <w:sectPr w:rsidR="004330E1" w:rsidSect="00BA4815">
          <w:headerReference w:type="default" r:id="rId8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4330E1" w:rsidRDefault="004330E1" w:rsidP="00BA4815">
      <w:pPr>
        <w:pStyle w:val="ConsPlusNormal"/>
        <w:jc w:val="both"/>
        <w:rPr>
          <w:sz w:val="28"/>
          <w:szCs w:val="28"/>
        </w:rPr>
      </w:pPr>
    </w:p>
    <w:p w:rsidR="004330E1" w:rsidRPr="002502F4" w:rsidRDefault="004330E1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№1</w:t>
      </w:r>
    </w:p>
    <w:p w:rsidR="004330E1" w:rsidRPr="002502F4" w:rsidRDefault="004330E1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0A50D4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Pr="001B0CDA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Pr="000F5202" w:rsidRDefault="004330E1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Верхнесеребряковского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0F5202">
        <w:rPr>
          <w:rFonts w:ascii="Times New Roman" w:hAnsi="Times New Roman" w:cs="Times New Roman"/>
          <w:b/>
          <w:sz w:val="28"/>
          <w:szCs w:val="28"/>
        </w:rPr>
        <w:t>705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Pr="000F5202">
        <w:rPr>
          <w:rFonts w:ascii="Times New Roman" w:hAnsi="Times New Roman" w:cs="Times New Roman"/>
          <w:b/>
          <w:sz w:val="28"/>
          <w:szCs w:val="28"/>
        </w:rPr>
        <w:t>706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330E1" w:rsidRPr="002502F4" w:rsidRDefault="004330E1" w:rsidP="001B0CDA">
      <w:pPr>
        <w:pStyle w:val="ConsPlusNormal"/>
        <w:jc w:val="both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2"/>
        <w:gridCol w:w="5103"/>
        <w:gridCol w:w="2410"/>
      </w:tblGrid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Волошина Таисия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Газизова Нурия Архинжановна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B721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Земцова Наталья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F5202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- 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Корниенко Ирина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875C0">
              <w:rPr>
                <w:b/>
                <w:sz w:val="28"/>
                <w:szCs w:val="28"/>
              </w:rPr>
              <w:t>ЛДПР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B721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Кукузов Алик Алексеевич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политической партии СПРАВЕДЛИВАЯ РОССИЯ в Ростовской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Одикадзе Алексей Автандилович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875C0">
              <w:rPr>
                <w:b/>
                <w:sz w:val="28"/>
                <w:szCs w:val="28"/>
              </w:rPr>
              <w:t>ЛДПР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Ростовская Нина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9B5F4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Сайчук Анна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Pr="002502F4" w:rsidRDefault="004330E1" w:rsidP="000A50D4">
      <w:pPr>
        <w:pStyle w:val="ConsPlusNormal"/>
        <w:ind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№2</w:t>
      </w:r>
    </w:p>
    <w:p w:rsidR="004330E1" w:rsidRPr="002502F4" w:rsidRDefault="004330E1" w:rsidP="002B2874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2B2874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2B2874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0A50D4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Pr="001B0CDA" w:rsidRDefault="004330E1" w:rsidP="002B2874">
      <w:pPr>
        <w:pStyle w:val="ConsPlusNormal"/>
        <w:jc w:val="both"/>
        <w:rPr>
          <w:b/>
          <w:sz w:val="28"/>
          <w:szCs w:val="28"/>
        </w:rPr>
      </w:pPr>
    </w:p>
    <w:p w:rsidR="004330E1" w:rsidRPr="000F5202" w:rsidRDefault="004330E1" w:rsidP="002B287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>Гашунского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707)</w:t>
      </w:r>
    </w:p>
    <w:p w:rsidR="004330E1" w:rsidRPr="002502F4" w:rsidRDefault="004330E1" w:rsidP="002B2874">
      <w:pPr>
        <w:pStyle w:val="ConsPlusNormal"/>
        <w:jc w:val="both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4678"/>
        <w:gridCol w:w="2268"/>
      </w:tblGrid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B287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Алиева Татьяна Игоревна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политической партии СПРАВЕДЛИВАЯ РОССИЯ в Ростовской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B287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Воробьева Ирина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B287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B287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Какшарова Надежда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- 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B287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Корочинская АннаВладимировна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2B287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5F71D0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Смёткин Николай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5F71D0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5F71D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Сушко Лидия Ивановна</w:t>
            </w:r>
          </w:p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A449DA">
            <w:pPr>
              <w:pStyle w:val="ConsPlusNormal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Pr="002502F4" w:rsidRDefault="004330E1" w:rsidP="00466DFD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№3</w:t>
      </w:r>
    </w:p>
    <w:p w:rsidR="004330E1" w:rsidRPr="002502F4" w:rsidRDefault="004330E1" w:rsidP="00466DFD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466DFD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466DFD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466DFD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Pr="001B0CDA" w:rsidRDefault="004330E1" w:rsidP="00466DFD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66DF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>Глубочанского сельского поселения (№</w:t>
      </w:r>
      <w:r w:rsidRPr="000F5202">
        <w:rPr>
          <w:rFonts w:ascii="Times New Roman" w:hAnsi="Times New Roman" w:cs="Times New Roman"/>
          <w:b/>
          <w:sz w:val="28"/>
          <w:szCs w:val="28"/>
        </w:rPr>
        <w:t>70</w:t>
      </w:r>
      <w:r>
        <w:rPr>
          <w:rFonts w:ascii="Times New Roman" w:hAnsi="Times New Roman" w:cs="Times New Roman"/>
          <w:b/>
          <w:sz w:val="28"/>
          <w:szCs w:val="28"/>
        </w:rPr>
        <w:t>8 -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70</w:t>
      </w:r>
      <w:r>
        <w:rPr>
          <w:rFonts w:ascii="Times New Roman" w:hAnsi="Times New Roman" w:cs="Times New Roman"/>
          <w:b/>
          <w:sz w:val="28"/>
          <w:szCs w:val="28"/>
        </w:rPr>
        <w:t>9)</w:t>
      </w:r>
    </w:p>
    <w:p w:rsidR="004330E1" w:rsidRPr="002502F4" w:rsidRDefault="004330E1" w:rsidP="00466DFD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6"/>
        <w:gridCol w:w="4819"/>
        <w:gridCol w:w="2127"/>
      </w:tblGrid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Зозуля Евгения Павловна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Курмакаева Наталья Ильинична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Короченская Анна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- 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Моисеенко Алла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875C0">
              <w:rPr>
                <w:b/>
                <w:sz w:val="28"/>
                <w:szCs w:val="28"/>
              </w:rPr>
              <w:t>ЛДПР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Триголос Наталья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Усатая Юлия Алексеевна</w:t>
            </w:r>
          </w:p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60095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Финагеева Екатерина Дмитриевна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60095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ind w:left="142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Щебетко Наталья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60095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Default="004330E1" w:rsidP="00466DFD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66DFD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Pr="002502F4" w:rsidRDefault="004330E1" w:rsidP="00B60EB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№4</w:t>
      </w:r>
    </w:p>
    <w:p w:rsidR="004330E1" w:rsidRPr="002502F4" w:rsidRDefault="004330E1" w:rsidP="00B60EB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B60EB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B60EB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B60EBE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Pr="001B0CDA" w:rsidRDefault="004330E1" w:rsidP="00B60EBE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B60EB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Зимовниковского сельского поселения(№710 -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20)</w:t>
      </w:r>
    </w:p>
    <w:p w:rsidR="004330E1" w:rsidRPr="002502F4" w:rsidRDefault="004330E1" w:rsidP="00B60EBE">
      <w:pPr>
        <w:pStyle w:val="ConsPlusNonformat"/>
        <w:jc w:val="center"/>
        <w:rPr>
          <w:sz w:val="28"/>
          <w:szCs w:val="28"/>
        </w:rPr>
      </w:pPr>
    </w:p>
    <w:tbl>
      <w:tblPr>
        <w:tblW w:w="10348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694"/>
        <w:gridCol w:w="4961"/>
        <w:gridCol w:w="1984"/>
      </w:tblGrid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Абрамова Надежда Викторовна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Амброладзе Мамука Владимирович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Анистратова Наталья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875C0">
              <w:rPr>
                <w:b/>
                <w:sz w:val="28"/>
                <w:szCs w:val="28"/>
              </w:rPr>
              <w:t>ЛДПР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Антипова Наталья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875C0">
              <w:rPr>
                <w:b/>
                <w:sz w:val="28"/>
                <w:szCs w:val="28"/>
              </w:rPr>
              <w:t>ЛДПР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- 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Арзуманян Нарине Сосаевна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Багачук Марина Михайловна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Гибизова Ольга Сергеевна</w:t>
            </w:r>
          </w:p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Гречко Наталья Петровна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Громуха Елена Сергеевна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Гунько Евгения Ивановна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Диденко Татьяна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074F2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Дончулеско Любовь Григорьевны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Забайрачная Елена Анатольевна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Зубкова Оксаны Анатольевна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Илиндеева Вероника Евгеньевны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32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Ищенко Елена Алексеевна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Казначеева Марина Викторовна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«Родная Партия» Ростовской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83050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18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Каплиева Ольга Геннадьевна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83050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AA3140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Ковалёва Ольга Владимировна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Колесникова Наталья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Королева Татьяна Васильевна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83050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Кулешова Татьяна Владимировна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83050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Лунякина Оксана Геннадиевна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83050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AA3140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Назаренко Наталья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«Родная Партия» Ростовской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83050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Нестеренко Ольга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Никитченко Наталья Петровна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Овчарова Татьяна Ивановна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Олейникова  Людмила Борисовна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Петрова Татьяна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C02F3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 в Ростовской области Всероссийской политической партии «Партия Великое Отечество»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Портнова Юлия Владимировна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Псарева Наталья Владимировна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Рублева Татьяна Алексеевна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Сердюкова Антонина Васильевна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Серебрянская Наталья Владимировна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общественной организации «Союз женщин  России»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Симашова Галина Викторовна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Собчук Наталия Петровна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 в Ростовской области Политической партии «Гражданская платформа»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Теслин Михаил Викторович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875C0">
              <w:rPr>
                <w:b/>
                <w:sz w:val="28"/>
                <w:szCs w:val="28"/>
              </w:rPr>
              <w:t>ЛДПР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Ткачева Наталья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Тондиева  Ольга Сергеевна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0B0BD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Фролова Анна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Чугуева Анжелика Геннадиевна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61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Чумаченко Валентина Ивановна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Щербанева Наталья Олеговна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 в Ростовской области Всероссийской политической партии «Партия Великое Отечество»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3B3D7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Якименко Светлана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1537AA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 в Ростовской области Всероссийской политической партии «Партия Великое Отечество»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1B0CDA">
      <w:pPr>
        <w:pStyle w:val="ConsPlusNormal"/>
        <w:jc w:val="both"/>
        <w:rPr>
          <w:b/>
          <w:sz w:val="28"/>
          <w:szCs w:val="28"/>
        </w:rPr>
      </w:pPr>
    </w:p>
    <w:p w:rsidR="004330E1" w:rsidRPr="002502F4" w:rsidRDefault="004330E1" w:rsidP="00465945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№5</w:t>
      </w:r>
    </w:p>
    <w:p w:rsidR="004330E1" w:rsidRPr="002502F4" w:rsidRDefault="004330E1" w:rsidP="00465945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465945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465945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46594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Pr="001B0CDA" w:rsidRDefault="004330E1" w:rsidP="00465945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6594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>Камышевского сельского поселения (№721 -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22)</w:t>
      </w:r>
    </w:p>
    <w:p w:rsidR="004330E1" w:rsidRPr="002502F4" w:rsidRDefault="004330E1" w:rsidP="00465945">
      <w:pPr>
        <w:pStyle w:val="ConsPlusNonformat"/>
        <w:jc w:val="center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977"/>
        <w:gridCol w:w="4820"/>
        <w:gridCol w:w="2126"/>
      </w:tblGrid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Золотарева Анна Ивановна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Корноухова Светлана Федоровна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Малярова Елена Федоровна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875C0">
              <w:rPr>
                <w:b/>
                <w:sz w:val="28"/>
                <w:szCs w:val="28"/>
              </w:rPr>
              <w:t>ЛДПР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Мукменева Клавдия Николаевна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Плещенко Ольга Юрьевна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Петрова Наталья Викторовна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Подскребалина Людмила Ивановна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Примак Татьяна Вдадимировна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Сидоренко Татьяна Анатольевна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Фроленко Надежда Викторовна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Pr="002502F4" w:rsidRDefault="004330E1" w:rsidP="00A85E04">
      <w:pPr>
        <w:pStyle w:val="ConsPlusNormal"/>
        <w:ind w:left="4774" w:right="-234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№6</w:t>
      </w:r>
    </w:p>
    <w:p w:rsidR="004330E1" w:rsidRPr="002502F4" w:rsidRDefault="004330E1" w:rsidP="00430C48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430C48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430C48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430C48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Pr="001B0CDA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Pr="00A85E04" w:rsidRDefault="004330E1" w:rsidP="00A85E0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Кировского сельского поселения(№723 -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24)</w:t>
      </w:r>
    </w:p>
    <w:tbl>
      <w:tblPr>
        <w:tblW w:w="10491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6"/>
        <w:gridCol w:w="5103"/>
        <w:gridCol w:w="1843"/>
      </w:tblGrid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Гузеватая Ирина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Кобышева Олеся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Кузьмина Любовь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Орлова Татьяна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Полянский Алексей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875C0">
              <w:rPr>
                <w:b/>
                <w:sz w:val="28"/>
                <w:szCs w:val="28"/>
              </w:rPr>
              <w:t>ЛДПР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Ромащенко Татьяна Петровна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Фурсов Юрий Михайлович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Черноокий Владимир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430C4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Pr="002502F4" w:rsidRDefault="004330E1" w:rsidP="009C671D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№7</w:t>
      </w:r>
    </w:p>
    <w:p w:rsidR="004330E1" w:rsidRPr="002502F4" w:rsidRDefault="004330E1" w:rsidP="009C671D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9C671D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9C671D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9C671D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Pr="001B0CDA" w:rsidRDefault="004330E1" w:rsidP="009C671D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9C671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Кутейниковского сельского поселения(№725 -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26)</w:t>
      </w:r>
    </w:p>
    <w:p w:rsidR="004330E1" w:rsidRPr="002502F4" w:rsidRDefault="004330E1" w:rsidP="009C671D">
      <w:pPr>
        <w:pStyle w:val="ConsPlusNonformat"/>
        <w:jc w:val="center"/>
        <w:rPr>
          <w:sz w:val="28"/>
          <w:szCs w:val="28"/>
        </w:rPr>
      </w:pPr>
    </w:p>
    <w:tbl>
      <w:tblPr>
        <w:tblW w:w="10490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694"/>
        <w:gridCol w:w="5103"/>
        <w:gridCol w:w="1984"/>
      </w:tblGrid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Бондарева Ольга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Волошкова Наталья Геннадьевна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Дижак Татьяна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Каменская Людмила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Резвушкина Елена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Pr="002502F4" w:rsidRDefault="004330E1" w:rsidP="00F65CB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№8</w:t>
      </w:r>
    </w:p>
    <w:p w:rsidR="004330E1" w:rsidRPr="002502F4" w:rsidRDefault="004330E1" w:rsidP="00F65CB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F65CB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F65CB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F65CBB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Pr="001B0CDA" w:rsidRDefault="004330E1" w:rsidP="00F65CBB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F65CB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Ленинского сельского поселения(№727 - №</w:t>
      </w:r>
      <w:r w:rsidRPr="000F520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30)</w:t>
      </w:r>
    </w:p>
    <w:p w:rsidR="004330E1" w:rsidRPr="002502F4" w:rsidRDefault="004330E1" w:rsidP="00F65CBB">
      <w:pPr>
        <w:pStyle w:val="ConsPlusNonformat"/>
        <w:jc w:val="center"/>
        <w:rPr>
          <w:sz w:val="28"/>
          <w:szCs w:val="28"/>
        </w:rPr>
      </w:pPr>
    </w:p>
    <w:tbl>
      <w:tblPr>
        <w:tblW w:w="10491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410"/>
        <w:gridCol w:w="5387"/>
        <w:gridCol w:w="1985"/>
      </w:tblGrid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Бурякова Елена Анатольевна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Долгополов Николай Николаевич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Кабаева Елена Петровна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875C0">
              <w:rPr>
                <w:b/>
                <w:sz w:val="28"/>
                <w:szCs w:val="28"/>
              </w:rPr>
              <w:t>ЛДПР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rPr>
          <w:trHeight w:val="11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Кичигин Дмитрий Васильевич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Лазоренко Елена Анатольевна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общественной организации «Союз женщин 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Мавлюдова Гульсиня Идиятовна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BA3A25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Мазник Анастасия 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BA3A25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Олейникова Оксана 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BA3A25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Рылова Людмила 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BA3A25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общественной организации «Союз женщин 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Строканева Марина Петровна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Тышкул Наталья Леонидовна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Утинский Александр Сергеевич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Шкурина Елена 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Щербина Алексей Николаевич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Pr="002502F4" w:rsidRDefault="004330E1" w:rsidP="00BA3A25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№9</w:t>
      </w:r>
    </w:p>
    <w:p w:rsidR="004330E1" w:rsidRPr="002502F4" w:rsidRDefault="004330E1" w:rsidP="00BA3A25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BA3A25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BA3A25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BA3A2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Pr="001B0CDA" w:rsidRDefault="004330E1" w:rsidP="00BA3A25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BA3A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 xml:space="preserve">и избирательного участка, участка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Мокрогашунского сельского поселения(№731)</w:t>
      </w:r>
    </w:p>
    <w:p w:rsidR="004330E1" w:rsidRPr="002502F4" w:rsidRDefault="004330E1" w:rsidP="00BA3A25">
      <w:pPr>
        <w:pStyle w:val="ConsPlusNonformat"/>
        <w:jc w:val="center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269"/>
        <w:gridCol w:w="5811"/>
        <w:gridCol w:w="1843"/>
      </w:tblGrid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Лещенко Александр Викторович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Ростовское региональное отделение  политической партии «ПАТРИОТЫ РОССИИ»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Ливада Наталья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Молдаван Татьяна Юрьевна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875C0">
              <w:rPr>
                <w:b/>
                <w:sz w:val="28"/>
                <w:szCs w:val="28"/>
              </w:rPr>
              <w:t>ЛДПР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Подбуцкая Ирина Ивановна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0A50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Полинко Илона Анатольевна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Pr="002502F4" w:rsidRDefault="004330E1" w:rsidP="000C6BD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№10</w:t>
      </w:r>
    </w:p>
    <w:p w:rsidR="004330E1" w:rsidRPr="002502F4" w:rsidRDefault="004330E1" w:rsidP="000C6BD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0C6BD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0C6BD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0C6BD7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Pr="001B0CDA" w:rsidRDefault="004330E1" w:rsidP="000C6BD7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 xml:space="preserve">и избирательного участка, участка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>Савоськинского сельского поселения (№732)</w:t>
      </w:r>
    </w:p>
    <w:p w:rsidR="004330E1" w:rsidRDefault="004330E1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0E1" w:rsidRPr="002502F4" w:rsidRDefault="004330E1" w:rsidP="00C9262E">
      <w:pPr>
        <w:pStyle w:val="ConsPlusNonformat"/>
        <w:jc w:val="center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269"/>
        <w:gridCol w:w="5811"/>
        <w:gridCol w:w="1843"/>
      </w:tblGrid>
      <w:tr w:rsidR="004330E1" w:rsidRPr="002502F4" w:rsidTr="00D722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D722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Голянтич Галина Ивановна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Региональное отделение  Всероссийской политической  партии ПАРТИЯ ЗА СПРАВЕДЛИВОСТЬ!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D722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Кузнецова Елена Дмитриевна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D722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Матузко Дарья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Default="004330E1" w:rsidP="00C9262E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C9262E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C9262E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0E1" w:rsidRDefault="004330E1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0E1" w:rsidRDefault="004330E1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0E1" w:rsidRDefault="004330E1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0E1" w:rsidRDefault="004330E1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0E1" w:rsidRDefault="004330E1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0E1" w:rsidRDefault="004330E1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0E1" w:rsidRDefault="004330E1" w:rsidP="000C6B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430C48">
      <w:pPr>
        <w:pStyle w:val="ConsPlusNormal"/>
        <w:jc w:val="both"/>
        <w:rPr>
          <w:b/>
          <w:sz w:val="28"/>
          <w:szCs w:val="28"/>
        </w:rPr>
      </w:pPr>
    </w:p>
    <w:p w:rsidR="004330E1" w:rsidRPr="002502F4" w:rsidRDefault="004330E1" w:rsidP="000C6BD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№11</w:t>
      </w:r>
    </w:p>
    <w:p w:rsidR="004330E1" w:rsidRPr="002502F4" w:rsidRDefault="004330E1" w:rsidP="000C6BD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330E1" w:rsidRDefault="004330E1" w:rsidP="000C6BD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Зимовниковского района </w:t>
      </w:r>
    </w:p>
    <w:p w:rsidR="004330E1" w:rsidRPr="002502F4" w:rsidRDefault="004330E1" w:rsidP="000C6BD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4330E1" w:rsidRPr="002502F4" w:rsidRDefault="004330E1" w:rsidP="000C6BD7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>102-9</w:t>
      </w:r>
    </w:p>
    <w:p w:rsidR="004330E1" w:rsidRDefault="004330E1" w:rsidP="000C6BD7">
      <w:pPr>
        <w:pStyle w:val="ConsPlusNormal"/>
        <w:jc w:val="both"/>
        <w:rPr>
          <w:b/>
          <w:sz w:val="28"/>
          <w:szCs w:val="28"/>
        </w:rPr>
      </w:pPr>
    </w:p>
    <w:p w:rsidR="004330E1" w:rsidRDefault="004330E1" w:rsidP="00C9262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 xml:space="preserve">и избирательного участка, участка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>Северного сельского поселения (№733)</w:t>
      </w:r>
    </w:p>
    <w:p w:rsidR="004330E1" w:rsidRPr="00C9262E" w:rsidRDefault="004330E1" w:rsidP="00C9262E">
      <w:pPr>
        <w:jc w:val="both"/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269"/>
        <w:gridCol w:w="5811"/>
        <w:gridCol w:w="1843"/>
      </w:tblGrid>
      <w:tr w:rsidR="004330E1" w:rsidRPr="002502F4" w:rsidTr="00D722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330E1" w:rsidRPr="002502F4" w:rsidTr="00D722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Крымская Марина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4330E1" w:rsidRPr="002502F4" w:rsidTr="00D722D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Яковенко Нелли 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Зимовниковское местное отделение  Ростовского регионального отделения Политической партии «Коммунистическая партия Российской Федерации»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E1" w:rsidRPr="006875C0" w:rsidRDefault="004330E1" w:rsidP="00D722D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4330E1" w:rsidRDefault="004330E1" w:rsidP="00C9262E"/>
    <w:p w:rsidR="004330E1" w:rsidRPr="00C9262E" w:rsidRDefault="004330E1" w:rsidP="00C9262E">
      <w:pPr>
        <w:tabs>
          <w:tab w:val="left" w:pos="3435"/>
        </w:tabs>
      </w:pPr>
      <w:r>
        <w:tab/>
      </w:r>
    </w:p>
    <w:sectPr w:rsidR="004330E1" w:rsidRPr="00C9262E" w:rsidSect="000A50D4">
      <w:pgSz w:w="11906" w:h="16838"/>
      <w:pgMar w:top="568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0E1" w:rsidRDefault="004330E1" w:rsidP="00C23CD7">
      <w:r>
        <w:separator/>
      </w:r>
    </w:p>
  </w:endnote>
  <w:endnote w:type="continuationSeparator" w:id="1">
    <w:p w:rsidR="004330E1" w:rsidRDefault="004330E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0E1" w:rsidRDefault="004330E1" w:rsidP="00C23CD7">
      <w:r>
        <w:separator/>
      </w:r>
    </w:p>
  </w:footnote>
  <w:footnote w:type="continuationSeparator" w:id="1">
    <w:p w:rsidR="004330E1" w:rsidRDefault="004330E1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0E1" w:rsidRDefault="004330E1">
    <w:pPr>
      <w:pStyle w:val="Header"/>
    </w:pPr>
    <w:fldSimple w:instr=" PAGE   \* MERGEFORMAT ">
      <w:r>
        <w:rPr>
          <w:noProof/>
        </w:rPr>
        <w:t>2</w:t>
      </w:r>
    </w:fldSimple>
  </w:p>
  <w:p w:rsidR="004330E1" w:rsidRDefault="004330E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1A3156"/>
    <w:multiLevelType w:val="hybridMultilevel"/>
    <w:tmpl w:val="B52608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C21"/>
    <w:rsid w:val="00016CEB"/>
    <w:rsid w:val="00026D08"/>
    <w:rsid w:val="00032DD5"/>
    <w:rsid w:val="00036DC1"/>
    <w:rsid w:val="000438D2"/>
    <w:rsid w:val="000558D1"/>
    <w:rsid w:val="00063AEF"/>
    <w:rsid w:val="00090A5B"/>
    <w:rsid w:val="00095440"/>
    <w:rsid w:val="000A2DEC"/>
    <w:rsid w:val="000A50D4"/>
    <w:rsid w:val="000B0BDD"/>
    <w:rsid w:val="000C6BD7"/>
    <w:rsid w:val="000E4B04"/>
    <w:rsid w:val="000F5202"/>
    <w:rsid w:val="000F6ADE"/>
    <w:rsid w:val="00101154"/>
    <w:rsid w:val="001036FA"/>
    <w:rsid w:val="001229A7"/>
    <w:rsid w:val="001537AA"/>
    <w:rsid w:val="0015798E"/>
    <w:rsid w:val="00160095"/>
    <w:rsid w:val="001652A6"/>
    <w:rsid w:val="0017448A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91E6A"/>
    <w:rsid w:val="002A799A"/>
    <w:rsid w:val="002B2874"/>
    <w:rsid w:val="002B7881"/>
    <w:rsid w:val="002D0AA9"/>
    <w:rsid w:val="002D1838"/>
    <w:rsid w:val="002E243E"/>
    <w:rsid w:val="002F47B1"/>
    <w:rsid w:val="00307ADF"/>
    <w:rsid w:val="00321482"/>
    <w:rsid w:val="0034056C"/>
    <w:rsid w:val="00347565"/>
    <w:rsid w:val="003563EB"/>
    <w:rsid w:val="003B3327"/>
    <w:rsid w:val="003B3D75"/>
    <w:rsid w:val="003B4CB0"/>
    <w:rsid w:val="003D0F9F"/>
    <w:rsid w:val="003D75F1"/>
    <w:rsid w:val="003E3237"/>
    <w:rsid w:val="003E481B"/>
    <w:rsid w:val="003E67BA"/>
    <w:rsid w:val="003F0C7D"/>
    <w:rsid w:val="003F4F6F"/>
    <w:rsid w:val="00410CDC"/>
    <w:rsid w:val="00430C48"/>
    <w:rsid w:val="004330E1"/>
    <w:rsid w:val="00433F53"/>
    <w:rsid w:val="00440886"/>
    <w:rsid w:val="0045746C"/>
    <w:rsid w:val="004642A6"/>
    <w:rsid w:val="00465945"/>
    <w:rsid w:val="00466DFD"/>
    <w:rsid w:val="00473642"/>
    <w:rsid w:val="00474AB6"/>
    <w:rsid w:val="00476F14"/>
    <w:rsid w:val="00486F51"/>
    <w:rsid w:val="00496343"/>
    <w:rsid w:val="004963DE"/>
    <w:rsid w:val="004A2B2F"/>
    <w:rsid w:val="004C6DEB"/>
    <w:rsid w:val="004E6C84"/>
    <w:rsid w:val="004F44D7"/>
    <w:rsid w:val="0050559C"/>
    <w:rsid w:val="00505689"/>
    <w:rsid w:val="00527FCA"/>
    <w:rsid w:val="0055501B"/>
    <w:rsid w:val="0056142B"/>
    <w:rsid w:val="005E3AC0"/>
    <w:rsid w:val="005F71D0"/>
    <w:rsid w:val="006136C7"/>
    <w:rsid w:val="00624A2F"/>
    <w:rsid w:val="00633949"/>
    <w:rsid w:val="006520F9"/>
    <w:rsid w:val="00652970"/>
    <w:rsid w:val="00657808"/>
    <w:rsid w:val="00661305"/>
    <w:rsid w:val="006777C7"/>
    <w:rsid w:val="00682BC7"/>
    <w:rsid w:val="006875C0"/>
    <w:rsid w:val="006A10A7"/>
    <w:rsid w:val="006C2A94"/>
    <w:rsid w:val="006C324A"/>
    <w:rsid w:val="006D206A"/>
    <w:rsid w:val="006D2B18"/>
    <w:rsid w:val="006E7903"/>
    <w:rsid w:val="006F51DF"/>
    <w:rsid w:val="00722168"/>
    <w:rsid w:val="007229E4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86443"/>
    <w:rsid w:val="007954CB"/>
    <w:rsid w:val="007E7A4B"/>
    <w:rsid w:val="007F469E"/>
    <w:rsid w:val="007F54BB"/>
    <w:rsid w:val="007F70AD"/>
    <w:rsid w:val="00801B09"/>
    <w:rsid w:val="00816A21"/>
    <w:rsid w:val="008253BD"/>
    <w:rsid w:val="00827F70"/>
    <w:rsid w:val="00830509"/>
    <w:rsid w:val="00881268"/>
    <w:rsid w:val="008A1398"/>
    <w:rsid w:val="008C4899"/>
    <w:rsid w:val="008E2BC7"/>
    <w:rsid w:val="00914A49"/>
    <w:rsid w:val="0093025B"/>
    <w:rsid w:val="0094574C"/>
    <w:rsid w:val="00956DD2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A03FD8"/>
    <w:rsid w:val="00A063F4"/>
    <w:rsid w:val="00A30307"/>
    <w:rsid w:val="00A40D2E"/>
    <w:rsid w:val="00A43AF1"/>
    <w:rsid w:val="00A449DA"/>
    <w:rsid w:val="00A65134"/>
    <w:rsid w:val="00A85E04"/>
    <w:rsid w:val="00A86133"/>
    <w:rsid w:val="00A94EC3"/>
    <w:rsid w:val="00AA1F0C"/>
    <w:rsid w:val="00AA3140"/>
    <w:rsid w:val="00AC35DE"/>
    <w:rsid w:val="00AD2DC8"/>
    <w:rsid w:val="00AD43F4"/>
    <w:rsid w:val="00AD7A50"/>
    <w:rsid w:val="00B1078B"/>
    <w:rsid w:val="00B14E21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A3A25"/>
    <w:rsid w:val="00BA4815"/>
    <w:rsid w:val="00BB7B09"/>
    <w:rsid w:val="00BE623F"/>
    <w:rsid w:val="00BF421E"/>
    <w:rsid w:val="00C02F38"/>
    <w:rsid w:val="00C13882"/>
    <w:rsid w:val="00C23CD7"/>
    <w:rsid w:val="00C2691F"/>
    <w:rsid w:val="00C27200"/>
    <w:rsid w:val="00C36F0C"/>
    <w:rsid w:val="00C45DEA"/>
    <w:rsid w:val="00C74DC5"/>
    <w:rsid w:val="00C77BF0"/>
    <w:rsid w:val="00C77DF2"/>
    <w:rsid w:val="00C9262E"/>
    <w:rsid w:val="00CA40FB"/>
    <w:rsid w:val="00CA6FD5"/>
    <w:rsid w:val="00CB0F57"/>
    <w:rsid w:val="00CE0C5F"/>
    <w:rsid w:val="00CE4C9E"/>
    <w:rsid w:val="00CF0AE3"/>
    <w:rsid w:val="00D074F2"/>
    <w:rsid w:val="00D15591"/>
    <w:rsid w:val="00D34A21"/>
    <w:rsid w:val="00D7220D"/>
    <w:rsid w:val="00D722D7"/>
    <w:rsid w:val="00D75DFB"/>
    <w:rsid w:val="00D81946"/>
    <w:rsid w:val="00D843BD"/>
    <w:rsid w:val="00DA75EF"/>
    <w:rsid w:val="00DC7A8E"/>
    <w:rsid w:val="00DE153F"/>
    <w:rsid w:val="00DE2EB0"/>
    <w:rsid w:val="00DE4749"/>
    <w:rsid w:val="00DE4D8E"/>
    <w:rsid w:val="00DF1459"/>
    <w:rsid w:val="00E108A4"/>
    <w:rsid w:val="00E25ADC"/>
    <w:rsid w:val="00E41D65"/>
    <w:rsid w:val="00E44701"/>
    <w:rsid w:val="00E44EF8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35794"/>
    <w:rsid w:val="00F46C8A"/>
    <w:rsid w:val="00F56C26"/>
    <w:rsid w:val="00F65CBB"/>
    <w:rsid w:val="00F742BE"/>
    <w:rsid w:val="00F9076C"/>
    <w:rsid w:val="00FB1D7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TableGrid">
    <w:name w:val="Table Grid"/>
    <w:basedOn w:val="TableNormal"/>
    <w:uiPriority w:val="99"/>
    <w:rsid w:val="0093025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">
    <w:name w:val="Рабочий"/>
    <w:basedOn w:val="Normal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99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9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98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283</TotalTime>
  <Pages>20</Pages>
  <Words>3105</Words>
  <Characters>17699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38</cp:revision>
  <cp:lastPrinted>2018-06-14T12:23:00Z</cp:lastPrinted>
  <dcterms:created xsi:type="dcterms:W3CDTF">2018-06-14T10:10:00Z</dcterms:created>
  <dcterms:modified xsi:type="dcterms:W3CDTF">2018-06-25T05:47:00Z</dcterms:modified>
</cp:coreProperties>
</file>