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6A" w:rsidRDefault="00F96F6A" w:rsidP="00B97AA6">
      <w:pPr>
        <w:tabs>
          <w:tab w:val="left" w:pos="345"/>
          <w:tab w:val="left" w:pos="3675"/>
          <w:tab w:val="left" w:pos="8364"/>
        </w:tabs>
        <w:ind w:right="-205"/>
      </w:pPr>
      <w:r w:rsidRPr="00D85D9D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6.75pt;visibility:visible">
            <v:imagedata r:id="rId7" o:title=""/>
          </v:shape>
        </w:pict>
      </w:r>
    </w:p>
    <w:p w:rsidR="00F96F6A" w:rsidRPr="00D52B8B" w:rsidRDefault="00F96F6A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 xml:space="preserve">ТЕРРИТОРИАЛЬНАЯ  ИЗБИРАТЕЛЬНАЯ  КОМИССИЯ </w:t>
      </w:r>
      <w:r>
        <w:rPr>
          <w:b/>
        </w:rPr>
        <w:t>ЗИМОВНИКОВСКОГО РАЙОНА</w:t>
      </w:r>
      <w:r w:rsidRPr="00D52B8B">
        <w:rPr>
          <w:b/>
        </w:rPr>
        <w:t xml:space="preserve">  РОСТОВСКОЙ  ОБЛАСТИ</w:t>
      </w:r>
    </w:p>
    <w:p w:rsidR="00F96F6A" w:rsidRDefault="00F96F6A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F96F6A" w:rsidRPr="00D52B8B" w:rsidRDefault="00F96F6A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F96F6A" w:rsidRDefault="00F96F6A" w:rsidP="007954CB">
      <w:pPr>
        <w:ind w:right="-185"/>
      </w:pPr>
    </w:p>
    <w:p w:rsidR="00F96F6A" w:rsidRDefault="00F96F6A" w:rsidP="007954CB">
      <w:pPr>
        <w:ind w:right="-185"/>
        <w:rPr>
          <w:szCs w:val="24"/>
        </w:rPr>
      </w:pPr>
      <w:r>
        <w:t xml:space="preserve">20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>.</w:t>
      </w:r>
      <w:r w:rsidRPr="00592492">
        <w:rPr>
          <w:szCs w:val="24"/>
        </w:rPr>
        <w:tab/>
      </w:r>
      <w:r w:rsidRPr="00592492">
        <w:rPr>
          <w:szCs w:val="24"/>
        </w:rPr>
        <w:tab/>
      </w:r>
      <w:r w:rsidRPr="00592492">
        <w:rPr>
          <w:szCs w:val="24"/>
        </w:rPr>
        <w:tab/>
      </w:r>
      <w:r w:rsidRPr="00592492">
        <w:rPr>
          <w:szCs w:val="24"/>
        </w:rPr>
        <w:tab/>
      </w:r>
      <w:r w:rsidRPr="00592492">
        <w:rPr>
          <w:szCs w:val="24"/>
        </w:rPr>
        <w:tab/>
      </w:r>
      <w:r w:rsidRPr="00592492">
        <w:rPr>
          <w:szCs w:val="24"/>
        </w:rPr>
        <w:tab/>
      </w:r>
      <w:r w:rsidRPr="00592492">
        <w:rPr>
          <w:szCs w:val="24"/>
        </w:rPr>
        <w:tab/>
      </w:r>
      <w:r w:rsidRPr="00592492">
        <w:rPr>
          <w:szCs w:val="24"/>
        </w:rPr>
        <w:tab/>
        <w:t xml:space="preserve">№ </w:t>
      </w:r>
      <w:r>
        <w:rPr>
          <w:szCs w:val="24"/>
        </w:rPr>
        <w:t>170-2</w:t>
      </w:r>
    </w:p>
    <w:p w:rsidR="00F96F6A" w:rsidRPr="007954CB" w:rsidRDefault="00F96F6A" w:rsidP="007954CB">
      <w:pPr>
        <w:ind w:right="-185"/>
      </w:pPr>
      <w:r>
        <w:t>п</w:t>
      </w:r>
      <w:r w:rsidRPr="007954CB">
        <w:t xml:space="preserve">. </w:t>
      </w:r>
      <w:r>
        <w:t>Зимовники</w:t>
      </w:r>
    </w:p>
    <w:p w:rsidR="00F96F6A" w:rsidRDefault="00F96F6A" w:rsidP="007954CB">
      <w:pPr>
        <w:ind w:right="-185"/>
      </w:pPr>
    </w:p>
    <w:p w:rsidR="00F96F6A" w:rsidRPr="006A27C4" w:rsidRDefault="00F96F6A" w:rsidP="002A52D9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Зимовниковского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F96F6A" w:rsidRDefault="00F96F6A" w:rsidP="002A52D9">
      <w:pPr>
        <w:ind w:firstLine="708"/>
        <w:jc w:val="both"/>
      </w:pPr>
    </w:p>
    <w:p w:rsidR="00F96F6A" w:rsidRDefault="00F96F6A" w:rsidP="002A52D9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Pr="00ED7581">
        <w:t>12, 14, 15, 16, 18</w:t>
      </w:r>
      <w:r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:rsidR="00F96F6A" w:rsidRDefault="00F96F6A" w:rsidP="00B97AA6">
      <w:pPr>
        <w:ind w:firstLine="709"/>
        <w:jc w:val="both"/>
      </w:pPr>
    </w:p>
    <w:p w:rsidR="00F96F6A" w:rsidRDefault="00F96F6A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Зимовниковского района Ростовской области </w:t>
      </w:r>
      <w:r w:rsidRPr="00684844">
        <w:rPr>
          <w:bCs/>
        </w:rPr>
        <w:t>ПОСТАНОВЛЯЕТ:</w:t>
      </w:r>
    </w:p>
    <w:p w:rsidR="00F96F6A" w:rsidRPr="00684844" w:rsidRDefault="00F96F6A" w:rsidP="00B97AA6">
      <w:pPr>
        <w:ind w:firstLine="709"/>
        <w:jc w:val="both"/>
        <w:rPr>
          <w:bCs/>
        </w:rPr>
      </w:pPr>
    </w:p>
    <w:p w:rsidR="00F96F6A" w:rsidRPr="00BF1CFC" w:rsidRDefault="00F96F6A" w:rsidP="002A52D9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Зимовниковского</w:t>
      </w:r>
      <w:r w:rsidRPr="00BF1CFC">
        <w:t xml:space="preserve"> района Ростовской области в период с </w:t>
      </w:r>
      <w:r>
        <w:t>24 июля</w:t>
      </w:r>
      <w:r w:rsidRPr="00BF1CFC">
        <w:t xml:space="preserve"> по </w:t>
      </w:r>
      <w:r>
        <w:t>13</w:t>
      </w:r>
      <w:r w:rsidRPr="00BF1CFC">
        <w:t xml:space="preserve"> </w:t>
      </w:r>
      <w:r>
        <w:t>августа</w:t>
      </w:r>
      <w:r w:rsidRPr="00BF1CFC">
        <w:t xml:space="preserve"> 20</w:t>
      </w:r>
      <w:r>
        <w:t>20</w:t>
      </w:r>
      <w:r w:rsidRPr="00BF1CFC">
        <w:t xml:space="preserve"> года.</w:t>
      </w:r>
    </w:p>
    <w:p w:rsidR="00F96F6A" w:rsidRPr="00BF1CFC" w:rsidRDefault="00F96F6A" w:rsidP="002A52D9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Зимовниковского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Зимовниковского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Зимовниковского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F96F6A" w:rsidRPr="006A27C4" w:rsidRDefault="00F96F6A" w:rsidP="002A52D9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Зимовниковского</w:t>
      </w:r>
      <w:r w:rsidRPr="00BF1CFC">
        <w:t xml:space="preserve"> района  Ростовской области </w:t>
      </w:r>
      <w:r>
        <w:t xml:space="preserve">Л.В. Абрамович </w:t>
      </w:r>
      <w:r w:rsidRPr="00BF1CFC">
        <w:t xml:space="preserve">в период с </w:t>
      </w:r>
      <w:r>
        <w:t>24 июля</w:t>
      </w:r>
      <w:r w:rsidRPr="00BF1CFC">
        <w:t xml:space="preserve"> </w:t>
      </w:r>
      <w:r>
        <w:t>по 13</w:t>
      </w:r>
      <w:r w:rsidRPr="00BF1CFC">
        <w:t xml:space="preserve"> </w:t>
      </w:r>
      <w:r>
        <w:t>августа</w:t>
      </w:r>
      <w:r w:rsidRPr="00BF1CFC">
        <w:t xml:space="preserve"> 20</w:t>
      </w:r>
      <w:r>
        <w:t>20</w:t>
      </w:r>
      <w:r w:rsidRPr="00BF1CFC">
        <w:t xml:space="preserve"> года</w:t>
      </w:r>
      <w:r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Зимовниковского района </w:t>
      </w:r>
      <w:r w:rsidRPr="006A27C4">
        <w:t>Ростовской области.</w:t>
      </w:r>
    </w:p>
    <w:p w:rsidR="00F96F6A" w:rsidRPr="006A27C4" w:rsidRDefault="00F96F6A" w:rsidP="002A52D9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>
        <w:t>Зарудневу С.Н.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Зимовниковского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F96F6A" w:rsidRPr="006A27C4" w:rsidRDefault="00F96F6A" w:rsidP="002A52D9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r w:rsidRPr="006A27C4">
        <w:t xml:space="preserve">Контроль за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Абрамович Л.В.</w:t>
      </w:r>
    </w:p>
    <w:p w:rsidR="00F96F6A" w:rsidRPr="006A27C4" w:rsidRDefault="00F96F6A" w:rsidP="002A52D9">
      <w:pPr>
        <w:spacing w:line="360" w:lineRule="auto"/>
        <w:ind w:right="-83" w:firstLine="709"/>
        <w:jc w:val="both"/>
      </w:pPr>
    </w:p>
    <w:p w:rsidR="00F96F6A" w:rsidRPr="00493A26" w:rsidRDefault="00F96F6A" w:rsidP="00B97AA6">
      <w:pPr>
        <w:spacing w:line="360" w:lineRule="auto"/>
        <w:ind w:right="-83"/>
        <w:jc w:val="both"/>
      </w:pPr>
    </w:p>
    <w:p w:rsidR="00F96F6A" w:rsidRDefault="00F96F6A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Т.П. Панченко</w:t>
      </w:r>
    </w:p>
    <w:p w:rsidR="00F96F6A" w:rsidRDefault="00F96F6A" w:rsidP="00B97AA6">
      <w:pPr>
        <w:tabs>
          <w:tab w:val="left" w:pos="6960"/>
        </w:tabs>
        <w:ind w:left="601"/>
        <w:jc w:val="left"/>
      </w:pPr>
    </w:p>
    <w:p w:rsidR="00F96F6A" w:rsidRDefault="00F96F6A" w:rsidP="00B97AA6">
      <w:pPr>
        <w:tabs>
          <w:tab w:val="left" w:pos="6960"/>
        </w:tabs>
        <w:ind w:left="601"/>
        <w:jc w:val="left"/>
      </w:pPr>
    </w:p>
    <w:p w:rsidR="00F96F6A" w:rsidRDefault="00F96F6A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Л.В. Абрамович</w:t>
      </w:r>
    </w:p>
    <w:p w:rsidR="00F96F6A" w:rsidRDefault="00F96F6A" w:rsidP="003F7013">
      <w:pPr>
        <w:spacing w:after="200" w:line="276" w:lineRule="auto"/>
        <w:jc w:val="left"/>
      </w:pPr>
    </w:p>
    <w:sectPr w:rsidR="00F96F6A" w:rsidSect="006E790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F6A" w:rsidRDefault="00F96F6A" w:rsidP="00C23CD7">
      <w:r>
        <w:separator/>
      </w:r>
    </w:p>
  </w:endnote>
  <w:endnote w:type="continuationSeparator" w:id="1">
    <w:p w:rsidR="00F96F6A" w:rsidRDefault="00F96F6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F6A" w:rsidRDefault="00F96F6A" w:rsidP="00C23CD7">
      <w:r>
        <w:separator/>
      </w:r>
    </w:p>
  </w:footnote>
  <w:footnote w:type="continuationSeparator" w:id="1">
    <w:p w:rsidR="00F96F6A" w:rsidRDefault="00F96F6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F6A" w:rsidRDefault="00F96F6A">
    <w:pPr>
      <w:pStyle w:val="Header"/>
    </w:pPr>
    <w:fldSimple w:instr=" PAGE   \* MERGEFORMAT ">
      <w:r>
        <w:rPr>
          <w:noProof/>
        </w:rPr>
        <w:t>2</w:t>
      </w:r>
    </w:fldSimple>
  </w:p>
  <w:p w:rsidR="00F96F6A" w:rsidRDefault="00F96F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36DC1"/>
    <w:rsid w:val="00055DAF"/>
    <w:rsid w:val="00063AEF"/>
    <w:rsid w:val="00070935"/>
    <w:rsid w:val="000819BC"/>
    <w:rsid w:val="000A652A"/>
    <w:rsid w:val="000E0AC6"/>
    <w:rsid w:val="000E4B04"/>
    <w:rsid w:val="00105D53"/>
    <w:rsid w:val="00163434"/>
    <w:rsid w:val="00176EC2"/>
    <w:rsid w:val="0017778A"/>
    <w:rsid w:val="001B1E69"/>
    <w:rsid w:val="001F1FEF"/>
    <w:rsid w:val="00214B18"/>
    <w:rsid w:val="00216359"/>
    <w:rsid w:val="00224CC6"/>
    <w:rsid w:val="00264C46"/>
    <w:rsid w:val="00272EEA"/>
    <w:rsid w:val="00285505"/>
    <w:rsid w:val="002A52D9"/>
    <w:rsid w:val="002B2D5B"/>
    <w:rsid w:val="002B577A"/>
    <w:rsid w:val="002D1838"/>
    <w:rsid w:val="0032590E"/>
    <w:rsid w:val="003342DF"/>
    <w:rsid w:val="0034056C"/>
    <w:rsid w:val="00347565"/>
    <w:rsid w:val="0036422F"/>
    <w:rsid w:val="003B204D"/>
    <w:rsid w:val="003B4CB0"/>
    <w:rsid w:val="003F0C7D"/>
    <w:rsid w:val="003F3AD5"/>
    <w:rsid w:val="003F7013"/>
    <w:rsid w:val="00404E60"/>
    <w:rsid w:val="00437435"/>
    <w:rsid w:val="00451ED4"/>
    <w:rsid w:val="004620E9"/>
    <w:rsid w:val="004713D0"/>
    <w:rsid w:val="00493A26"/>
    <w:rsid w:val="004C6DEB"/>
    <w:rsid w:val="004E6ABA"/>
    <w:rsid w:val="004F44D7"/>
    <w:rsid w:val="00506775"/>
    <w:rsid w:val="005656CD"/>
    <w:rsid w:val="00592492"/>
    <w:rsid w:val="005B1754"/>
    <w:rsid w:val="005C6E67"/>
    <w:rsid w:val="005F248B"/>
    <w:rsid w:val="00623C2B"/>
    <w:rsid w:val="00684844"/>
    <w:rsid w:val="006A27C4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84786"/>
    <w:rsid w:val="008C21BF"/>
    <w:rsid w:val="008C335A"/>
    <w:rsid w:val="008E5FE7"/>
    <w:rsid w:val="00943C4D"/>
    <w:rsid w:val="009758D6"/>
    <w:rsid w:val="00982B0D"/>
    <w:rsid w:val="0099106C"/>
    <w:rsid w:val="009E2782"/>
    <w:rsid w:val="009E2A11"/>
    <w:rsid w:val="00A01229"/>
    <w:rsid w:val="00A16482"/>
    <w:rsid w:val="00A4335B"/>
    <w:rsid w:val="00A4647D"/>
    <w:rsid w:val="00A70AA3"/>
    <w:rsid w:val="00A96708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1CFC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D4310"/>
    <w:rsid w:val="00CE0C5F"/>
    <w:rsid w:val="00CE350E"/>
    <w:rsid w:val="00D52B8B"/>
    <w:rsid w:val="00D71A27"/>
    <w:rsid w:val="00D726DB"/>
    <w:rsid w:val="00D7478C"/>
    <w:rsid w:val="00D85D9D"/>
    <w:rsid w:val="00E25D43"/>
    <w:rsid w:val="00E35C26"/>
    <w:rsid w:val="00E66DB0"/>
    <w:rsid w:val="00E9349F"/>
    <w:rsid w:val="00ED44F4"/>
    <w:rsid w:val="00ED7581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96F6A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97AA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97AA6"/>
    <w:rPr>
      <w:rFonts w:ascii="Cambria" w:hAnsi="Cambria" w:cs="Times New Roman"/>
      <w:b/>
      <w:bCs/>
      <w:color w:val="4F81BD"/>
      <w:sz w:val="28"/>
      <w:szCs w:val="28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Normal"/>
    <w:uiPriority w:val="99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2</Pages>
  <Words>447</Words>
  <Characters>2554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22</cp:revision>
  <cp:lastPrinted>2017-12-18T13:12:00Z</cp:lastPrinted>
  <dcterms:created xsi:type="dcterms:W3CDTF">2019-04-01T07:12:00Z</dcterms:created>
  <dcterms:modified xsi:type="dcterms:W3CDTF">2020-07-20T05:28:00Z</dcterms:modified>
</cp:coreProperties>
</file>