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8EB43" w14:textId="77777777" w:rsidR="00D120B3" w:rsidRDefault="00D120B3" w:rsidP="00B52F19">
      <w:pPr>
        <w:tabs>
          <w:tab w:val="left" w:pos="750"/>
          <w:tab w:val="left" w:pos="900"/>
        </w:tabs>
        <w:suppressAutoHyphens/>
        <w:ind w:right="-185"/>
      </w:pPr>
    </w:p>
    <w:p w14:paraId="17B64967" w14:textId="3DF9243F" w:rsidR="00983627" w:rsidRPr="00983627" w:rsidRDefault="00DA2ABD" w:rsidP="00DA2ABD">
      <w:pPr>
        <w:tabs>
          <w:tab w:val="left" w:pos="750"/>
          <w:tab w:val="left" w:pos="900"/>
        </w:tabs>
        <w:suppressAutoHyphens/>
        <w:ind w:right="-18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</w:t>
      </w:r>
      <w:r w:rsidR="00983627" w:rsidRPr="00983627">
        <w:rPr>
          <w:sz w:val="24"/>
          <w:szCs w:val="24"/>
        </w:rPr>
        <w:t>Приложение 1</w:t>
      </w:r>
    </w:p>
    <w:p w14:paraId="777EF47D" w14:textId="644C79B4" w:rsidR="00DA2ABD" w:rsidRDefault="00DA2ABD" w:rsidP="00DA2ABD">
      <w:pPr>
        <w:tabs>
          <w:tab w:val="left" w:pos="750"/>
          <w:tab w:val="left" w:pos="900"/>
        </w:tabs>
        <w:suppressAutoHyphens/>
        <w:ind w:right="-18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</w:t>
      </w:r>
      <w:r w:rsidR="00983627" w:rsidRPr="00983627">
        <w:rPr>
          <w:sz w:val="24"/>
          <w:szCs w:val="24"/>
        </w:rPr>
        <w:t>к Постановлени</w:t>
      </w:r>
      <w:r>
        <w:rPr>
          <w:sz w:val="24"/>
          <w:szCs w:val="24"/>
        </w:rPr>
        <w:t>ю</w:t>
      </w:r>
      <w:r w:rsidR="00983627" w:rsidRPr="00983627">
        <w:rPr>
          <w:sz w:val="24"/>
          <w:szCs w:val="24"/>
        </w:rPr>
        <w:t xml:space="preserve"> </w:t>
      </w:r>
    </w:p>
    <w:p w14:paraId="5338FFB0" w14:textId="3BB886F6" w:rsidR="00DA2ABD" w:rsidRDefault="00DA2ABD" w:rsidP="00DA2ABD">
      <w:pPr>
        <w:tabs>
          <w:tab w:val="left" w:pos="750"/>
          <w:tab w:val="left" w:pos="900"/>
        </w:tabs>
        <w:suppressAutoHyphens/>
        <w:ind w:right="-18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Территориальной</w:t>
      </w:r>
    </w:p>
    <w:p w14:paraId="472AA2A6" w14:textId="6CBA9E0A" w:rsidR="00983627" w:rsidRPr="00983627" w:rsidRDefault="00DA2ABD" w:rsidP="00983627">
      <w:pPr>
        <w:tabs>
          <w:tab w:val="left" w:pos="750"/>
          <w:tab w:val="left" w:pos="900"/>
        </w:tabs>
        <w:suppressAutoHyphens/>
        <w:ind w:right="-185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избирательной комиссии</w:t>
      </w:r>
      <w:r w:rsidR="00983627" w:rsidRPr="00983627">
        <w:rPr>
          <w:sz w:val="24"/>
          <w:szCs w:val="24"/>
        </w:rPr>
        <w:t xml:space="preserve"> </w:t>
      </w:r>
    </w:p>
    <w:p w14:paraId="49AE96EA" w14:textId="77777777" w:rsidR="00983627" w:rsidRPr="00983627" w:rsidRDefault="00983627" w:rsidP="00983627">
      <w:pPr>
        <w:tabs>
          <w:tab w:val="left" w:pos="750"/>
          <w:tab w:val="left" w:pos="900"/>
        </w:tabs>
        <w:suppressAutoHyphens/>
        <w:ind w:right="-185"/>
        <w:jc w:val="right"/>
        <w:rPr>
          <w:sz w:val="24"/>
          <w:szCs w:val="24"/>
        </w:rPr>
      </w:pPr>
      <w:r w:rsidRPr="00983627">
        <w:rPr>
          <w:sz w:val="24"/>
          <w:szCs w:val="24"/>
        </w:rPr>
        <w:t xml:space="preserve">Зимовниковского района </w:t>
      </w:r>
    </w:p>
    <w:p w14:paraId="49E07C54" w14:textId="4D68928F" w:rsidR="00983627" w:rsidRPr="00983627" w:rsidRDefault="00DA2ABD" w:rsidP="00DA2ABD">
      <w:pPr>
        <w:tabs>
          <w:tab w:val="left" w:pos="750"/>
          <w:tab w:val="left" w:pos="900"/>
        </w:tabs>
        <w:suppressAutoHyphens/>
        <w:ind w:right="-18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</w:t>
      </w:r>
      <w:r w:rsidR="00983627" w:rsidRPr="00983627">
        <w:rPr>
          <w:sz w:val="24"/>
          <w:szCs w:val="24"/>
        </w:rPr>
        <w:t>Ростовской области</w:t>
      </w:r>
    </w:p>
    <w:p w14:paraId="440E7CE1" w14:textId="1AE89DC5" w:rsidR="00983627" w:rsidRPr="00983627" w:rsidRDefault="00DA2ABD" w:rsidP="00DA2ABD">
      <w:pPr>
        <w:tabs>
          <w:tab w:val="left" w:pos="750"/>
          <w:tab w:val="left" w:pos="900"/>
        </w:tabs>
        <w:suppressAutoHyphens/>
        <w:ind w:right="-18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</w:t>
      </w:r>
      <w:r w:rsidR="00983627" w:rsidRPr="00983627">
        <w:rPr>
          <w:sz w:val="24"/>
          <w:szCs w:val="24"/>
        </w:rPr>
        <w:t xml:space="preserve">от </w:t>
      </w:r>
      <w:r>
        <w:rPr>
          <w:sz w:val="24"/>
          <w:szCs w:val="24"/>
        </w:rPr>
        <w:t>24</w:t>
      </w:r>
      <w:r w:rsidR="00C05FAE">
        <w:rPr>
          <w:sz w:val="24"/>
          <w:szCs w:val="24"/>
        </w:rPr>
        <w:t>.12.202</w:t>
      </w:r>
      <w:r>
        <w:rPr>
          <w:sz w:val="24"/>
          <w:szCs w:val="24"/>
        </w:rPr>
        <w:t>5</w:t>
      </w:r>
      <w:r w:rsidR="00983627" w:rsidRPr="00983627">
        <w:rPr>
          <w:sz w:val="24"/>
          <w:szCs w:val="24"/>
        </w:rPr>
        <w:t>г. №</w:t>
      </w:r>
      <w:r w:rsidR="00C05FAE">
        <w:rPr>
          <w:sz w:val="24"/>
          <w:szCs w:val="24"/>
        </w:rPr>
        <w:t xml:space="preserve"> </w:t>
      </w:r>
      <w:r>
        <w:rPr>
          <w:sz w:val="24"/>
          <w:szCs w:val="24"/>
        </w:rPr>
        <w:t>148</w:t>
      </w:r>
      <w:r w:rsidR="00E06C8B">
        <w:rPr>
          <w:sz w:val="24"/>
          <w:szCs w:val="24"/>
        </w:rPr>
        <w:t>-1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508"/>
        <w:gridCol w:w="5508"/>
      </w:tblGrid>
      <w:tr w:rsidR="00983627" w14:paraId="55B3F2CC" w14:textId="77777777" w:rsidTr="00983627">
        <w:trPr>
          <w:trHeight w:val="80"/>
          <w:jc w:val="center"/>
        </w:trPr>
        <w:tc>
          <w:tcPr>
            <w:tcW w:w="5508" w:type="dxa"/>
            <w:shd w:val="clear" w:color="auto" w:fill="auto"/>
          </w:tcPr>
          <w:p w14:paraId="7AD99FD2" w14:textId="77777777" w:rsidR="00983627" w:rsidRPr="004E5131" w:rsidRDefault="00983627" w:rsidP="006F28B6">
            <w:pPr>
              <w:suppressAutoHyphens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5508" w:type="dxa"/>
          </w:tcPr>
          <w:p w14:paraId="09D54490" w14:textId="77777777" w:rsidR="00983627" w:rsidRPr="004E5131" w:rsidRDefault="00983627" w:rsidP="006F28B6">
            <w:pPr>
              <w:suppressAutoHyphens/>
              <w:jc w:val="both"/>
              <w:rPr>
                <w:b/>
                <w:sz w:val="16"/>
                <w:szCs w:val="16"/>
              </w:rPr>
            </w:pPr>
          </w:p>
        </w:tc>
      </w:tr>
      <w:tr w:rsidR="00983627" w14:paraId="131F5E4B" w14:textId="77777777" w:rsidTr="00983627">
        <w:trPr>
          <w:trHeight w:val="80"/>
          <w:jc w:val="center"/>
        </w:trPr>
        <w:tc>
          <w:tcPr>
            <w:tcW w:w="5508" w:type="dxa"/>
            <w:shd w:val="clear" w:color="auto" w:fill="auto"/>
          </w:tcPr>
          <w:p w14:paraId="73765592" w14:textId="77777777" w:rsidR="00983627" w:rsidRDefault="00983627" w:rsidP="00983627">
            <w:pPr>
              <w:suppressAutoHyphens/>
              <w:rPr>
                <w:b/>
                <w:szCs w:val="28"/>
              </w:rPr>
            </w:pPr>
          </w:p>
        </w:tc>
        <w:tc>
          <w:tcPr>
            <w:tcW w:w="5508" w:type="dxa"/>
          </w:tcPr>
          <w:p w14:paraId="1DBDBD99" w14:textId="77777777" w:rsidR="00983627" w:rsidRPr="00B52F19" w:rsidRDefault="00983627" w:rsidP="00B544B3">
            <w:pPr>
              <w:suppressAutoHyphens/>
              <w:jc w:val="both"/>
              <w:rPr>
                <w:b/>
                <w:szCs w:val="28"/>
              </w:rPr>
            </w:pPr>
          </w:p>
        </w:tc>
      </w:tr>
    </w:tbl>
    <w:p w14:paraId="35711034" w14:textId="77777777" w:rsidR="00983627" w:rsidRPr="00983627" w:rsidRDefault="00983627" w:rsidP="00983627">
      <w:pPr>
        <w:tabs>
          <w:tab w:val="left" w:pos="0"/>
          <w:tab w:val="left" w:pos="3675"/>
          <w:tab w:val="left" w:pos="7085"/>
        </w:tabs>
        <w:ind w:firstLine="709"/>
        <w:jc w:val="center"/>
        <w:rPr>
          <w:b/>
          <w:color w:val="000000"/>
          <w:spacing w:val="-2"/>
          <w:szCs w:val="28"/>
        </w:rPr>
      </w:pPr>
    </w:p>
    <w:p w14:paraId="1BF542BD" w14:textId="77777777" w:rsidR="00DA2ABD" w:rsidRDefault="00983627" w:rsidP="00983627">
      <w:pPr>
        <w:tabs>
          <w:tab w:val="left" w:pos="0"/>
          <w:tab w:val="left" w:pos="3675"/>
          <w:tab w:val="left" w:pos="7085"/>
        </w:tabs>
        <w:ind w:firstLine="709"/>
        <w:jc w:val="center"/>
        <w:rPr>
          <w:b/>
          <w:color w:val="000000"/>
          <w:spacing w:val="-2"/>
          <w:szCs w:val="28"/>
        </w:rPr>
      </w:pPr>
      <w:r w:rsidRPr="00983627">
        <w:rPr>
          <w:b/>
          <w:color w:val="000000"/>
          <w:spacing w:val="-2"/>
          <w:szCs w:val="28"/>
        </w:rPr>
        <w:t>Справка о проведении</w:t>
      </w:r>
      <w:r w:rsidR="00DA2ABD">
        <w:rPr>
          <w:b/>
          <w:color w:val="000000"/>
          <w:spacing w:val="-2"/>
          <w:szCs w:val="28"/>
        </w:rPr>
        <w:t xml:space="preserve"> ежегодного</w:t>
      </w:r>
      <w:r w:rsidRPr="00983627">
        <w:rPr>
          <w:b/>
          <w:color w:val="000000"/>
          <w:spacing w:val="-2"/>
          <w:szCs w:val="28"/>
        </w:rPr>
        <w:t xml:space="preserve"> районного конкурса</w:t>
      </w:r>
      <w:r w:rsidR="00DA2ABD">
        <w:rPr>
          <w:b/>
          <w:color w:val="000000"/>
          <w:spacing w:val="-2"/>
          <w:szCs w:val="28"/>
        </w:rPr>
        <w:t xml:space="preserve"> детского</w:t>
      </w:r>
    </w:p>
    <w:p w14:paraId="4D877421" w14:textId="5433645C" w:rsidR="00983627" w:rsidRPr="00983627" w:rsidRDefault="00983627" w:rsidP="00983627">
      <w:pPr>
        <w:tabs>
          <w:tab w:val="left" w:pos="0"/>
          <w:tab w:val="left" w:pos="3675"/>
          <w:tab w:val="left" w:pos="7085"/>
        </w:tabs>
        <w:ind w:firstLine="709"/>
        <w:jc w:val="center"/>
        <w:rPr>
          <w:b/>
          <w:color w:val="000000"/>
          <w:spacing w:val="-2"/>
          <w:szCs w:val="28"/>
        </w:rPr>
      </w:pPr>
      <w:r w:rsidRPr="00983627">
        <w:rPr>
          <w:b/>
          <w:color w:val="000000"/>
          <w:spacing w:val="-2"/>
          <w:szCs w:val="28"/>
        </w:rPr>
        <w:t xml:space="preserve"> рисунк</w:t>
      </w:r>
      <w:r w:rsidR="00DA2ABD">
        <w:rPr>
          <w:b/>
          <w:color w:val="000000"/>
          <w:spacing w:val="-2"/>
          <w:szCs w:val="28"/>
        </w:rPr>
        <w:t>а</w:t>
      </w:r>
      <w:r w:rsidRPr="00983627">
        <w:rPr>
          <w:b/>
          <w:color w:val="000000"/>
          <w:spacing w:val="-2"/>
          <w:szCs w:val="28"/>
        </w:rPr>
        <w:t xml:space="preserve"> </w:t>
      </w:r>
    </w:p>
    <w:p w14:paraId="607EFCA3" w14:textId="6BB246D0" w:rsidR="00983627" w:rsidRDefault="00983627" w:rsidP="00983627">
      <w:pPr>
        <w:tabs>
          <w:tab w:val="left" w:pos="0"/>
          <w:tab w:val="left" w:pos="3675"/>
          <w:tab w:val="left" w:pos="7085"/>
        </w:tabs>
        <w:ind w:firstLine="709"/>
        <w:jc w:val="center"/>
        <w:rPr>
          <w:b/>
          <w:color w:val="000000"/>
          <w:spacing w:val="-2"/>
          <w:szCs w:val="28"/>
        </w:rPr>
      </w:pPr>
      <w:r w:rsidRPr="00983627">
        <w:rPr>
          <w:b/>
          <w:color w:val="000000"/>
          <w:spacing w:val="-2"/>
          <w:szCs w:val="28"/>
        </w:rPr>
        <w:t>«</w:t>
      </w:r>
      <w:r w:rsidR="00DA2ABD">
        <w:rPr>
          <w:b/>
          <w:color w:val="000000"/>
          <w:spacing w:val="-2"/>
          <w:szCs w:val="28"/>
        </w:rPr>
        <w:t>С Новым годом, защитник Родины</w:t>
      </w:r>
      <w:r w:rsidR="002413C7">
        <w:rPr>
          <w:b/>
          <w:color w:val="000000"/>
          <w:spacing w:val="-2"/>
          <w:szCs w:val="28"/>
        </w:rPr>
        <w:t>!</w:t>
      </w:r>
      <w:r w:rsidRPr="00983627">
        <w:rPr>
          <w:b/>
          <w:color w:val="000000"/>
          <w:spacing w:val="-2"/>
          <w:szCs w:val="28"/>
        </w:rPr>
        <w:t>»</w:t>
      </w:r>
    </w:p>
    <w:p w14:paraId="02AEF394" w14:textId="77777777" w:rsidR="00983627" w:rsidRDefault="00983627" w:rsidP="00983627">
      <w:pPr>
        <w:tabs>
          <w:tab w:val="left" w:pos="0"/>
          <w:tab w:val="left" w:pos="3675"/>
          <w:tab w:val="left" w:pos="7085"/>
        </w:tabs>
        <w:ind w:firstLine="709"/>
        <w:jc w:val="center"/>
        <w:rPr>
          <w:b/>
          <w:color w:val="000000"/>
          <w:spacing w:val="-2"/>
          <w:szCs w:val="28"/>
        </w:rPr>
      </w:pPr>
    </w:p>
    <w:p w14:paraId="0CC319A2" w14:textId="77777777" w:rsidR="00983627" w:rsidRPr="00983627" w:rsidRDefault="00983627" w:rsidP="00983627">
      <w:pPr>
        <w:tabs>
          <w:tab w:val="left" w:pos="0"/>
          <w:tab w:val="left" w:pos="3675"/>
          <w:tab w:val="left" w:pos="7085"/>
        </w:tabs>
        <w:ind w:firstLine="709"/>
        <w:jc w:val="center"/>
        <w:rPr>
          <w:b/>
          <w:color w:val="000000"/>
          <w:spacing w:val="-2"/>
          <w:szCs w:val="28"/>
        </w:rPr>
      </w:pPr>
    </w:p>
    <w:p w14:paraId="33BB1D6B" w14:textId="300C8760" w:rsidR="00775FF6" w:rsidRDefault="00775FF6" w:rsidP="00775FF6">
      <w:pPr>
        <w:tabs>
          <w:tab w:val="left" w:pos="0"/>
          <w:tab w:val="left" w:pos="3675"/>
          <w:tab w:val="left" w:pos="7085"/>
        </w:tabs>
        <w:spacing w:line="360" w:lineRule="auto"/>
        <w:ind w:firstLine="709"/>
        <w:jc w:val="both"/>
        <w:rPr>
          <w:color w:val="000000"/>
          <w:spacing w:val="-2"/>
          <w:szCs w:val="28"/>
        </w:rPr>
      </w:pPr>
      <w:r>
        <w:rPr>
          <w:color w:val="000000"/>
          <w:spacing w:val="-2"/>
          <w:szCs w:val="28"/>
        </w:rPr>
        <w:t xml:space="preserve">С </w:t>
      </w:r>
      <w:r w:rsidR="00DA2ABD">
        <w:rPr>
          <w:color w:val="000000"/>
          <w:spacing w:val="-2"/>
          <w:szCs w:val="28"/>
        </w:rPr>
        <w:t>25</w:t>
      </w:r>
      <w:r>
        <w:rPr>
          <w:color w:val="000000"/>
          <w:spacing w:val="-2"/>
          <w:szCs w:val="28"/>
        </w:rPr>
        <w:t xml:space="preserve"> </w:t>
      </w:r>
      <w:r w:rsidR="00DA2ABD">
        <w:rPr>
          <w:color w:val="000000"/>
          <w:spacing w:val="-2"/>
          <w:szCs w:val="28"/>
        </w:rPr>
        <w:t>ноября</w:t>
      </w:r>
      <w:r w:rsidR="00E06C8B">
        <w:rPr>
          <w:color w:val="000000"/>
          <w:spacing w:val="-2"/>
          <w:szCs w:val="28"/>
        </w:rPr>
        <w:t xml:space="preserve"> </w:t>
      </w:r>
      <w:r>
        <w:rPr>
          <w:color w:val="000000"/>
          <w:spacing w:val="-2"/>
          <w:szCs w:val="28"/>
        </w:rPr>
        <w:t>по</w:t>
      </w:r>
      <w:r w:rsidR="002413C7">
        <w:rPr>
          <w:color w:val="000000"/>
          <w:spacing w:val="-2"/>
          <w:szCs w:val="28"/>
        </w:rPr>
        <w:t xml:space="preserve"> </w:t>
      </w:r>
      <w:r w:rsidR="00DA2ABD">
        <w:rPr>
          <w:color w:val="000000"/>
          <w:spacing w:val="-2"/>
          <w:szCs w:val="28"/>
        </w:rPr>
        <w:t>19</w:t>
      </w:r>
      <w:r w:rsidR="00C05FAE">
        <w:rPr>
          <w:color w:val="000000"/>
          <w:spacing w:val="-2"/>
          <w:szCs w:val="28"/>
        </w:rPr>
        <w:t xml:space="preserve"> декабря 202</w:t>
      </w:r>
      <w:r w:rsidR="00DA2ABD">
        <w:rPr>
          <w:color w:val="000000"/>
          <w:spacing w:val="-2"/>
          <w:szCs w:val="28"/>
        </w:rPr>
        <w:t>5</w:t>
      </w:r>
      <w:r w:rsidR="00C05FAE">
        <w:rPr>
          <w:color w:val="000000"/>
          <w:spacing w:val="-2"/>
          <w:szCs w:val="28"/>
        </w:rPr>
        <w:t xml:space="preserve"> </w:t>
      </w:r>
      <w:r>
        <w:rPr>
          <w:color w:val="000000"/>
          <w:spacing w:val="-2"/>
          <w:szCs w:val="28"/>
        </w:rPr>
        <w:t>года Террито</w:t>
      </w:r>
      <w:r w:rsidR="00B24E2B">
        <w:rPr>
          <w:color w:val="000000"/>
          <w:spacing w:val="-2"/>
          <w:szCs w:val="28"/>
        </w:rPr>
        <w:t>р</w:t>
      </w:r>
      <w:r>
        <w:rPr>
          <w:color w:val="000000"/>
          <w:spacing w:val="-2"/>
          <w:szCs w:val="28"/>
        </w:rPr>
        <w:t>иальной избирательной комиссией Зимовниковского района Ростовской области был проведен</w:t>
      </w:r>
      <w:r w:rsidR="00DA2ABD">
        <w:rPr>
          <w:color w:val="000000"/>
          <w:spacing w:val="-2"/>
          <w:szCs w:val="28"/>
        </w:rPr>
        <w:t xml:space="preserve"> ежегодный</w:t>
      </w:r>
      <w:r>
        <w:rPr>
          <w:color w:val="000000"/>
          <w:spacing w:val="-2"/>
          <w:szCs w:val="28"/>
        </w:rPr>
        <w:t xml:space="preserve"> районный конкурс</w:t>
      </w:r>
      <w:r w:rsidR="00DA2ABD">
        <w:rPr>
          <w:color w:val="000000"/>
          <w:spacing w:val="-2"/>
          <w:szCs w:val="28"/>
        </w:rPr>
        <w:t xml:space="preserve"> детского</w:t>
      </w:r>
      <w:r>
        <w:rPr>
          <w:color w:val="000000"/>
          <w:spacing w:val="-2"/>
          <w:szCs w:val="28"/>
        </w:rPr>
        <w:t xml:space="preserve"> рисунк</w:t>
      </w:r>
      <w:r w:rsidR="00DA2ABD">
        <w:rPr>
          <w:color w:val="000000"/>
          <w:spacing w:val="-2"/>
          <w:szCs w:val="28"/>
        </w:rPr>
        <w:t>а</w:t>
      </w:r>
      <w:r>
        <w:rPr>
          <w:color w:val="000000"/>
          <w:spacing w:val="-2"/>
          <w:szCs w:val="28"/>
        </w:rPr>
        <w:t xml:space="preserve"> «</w:t>
      </w:r>
      <w:r w:rsidR="00DA2ABD">
        <w:rPr>
          <w:color w:val="000000"/>
          <w:spacing w:val="-2"/>
          <w:szCs w:val="28"/>
        </w:rPr>
        <w:t>С Новым годом, защитник Родины</w:t>
      </w:r>
      <w:r>
        <w:rPr>
          <w:color w:val="000000"/>
          <w:spacing w:val="-2"/>
          <w:szCs w:val="28"/>
        </w:rPr>
        <w:t>!».</w:t>
      </w:r>
    </w:p>
    <w:p w14:paraId="2C6459DF" w14:textId="69C4BF60" w:rsidR="00775FF6" w:rsidRDefault="00775FF6" w:rsidP="00775FF6">
      <w:pPr>
        <w:tabs>
          <w:tab w:val="left" w:pos="0"/>
          <w:tab w:val="left" w:pos="3675"/>
          <w:tab w:val="left" w:pos="7085"/>
        </w:tabs>
        <w:spacing w:line="360" w:lineRule="auto"/>
        <w:ind w:firstLine="709"/>
        <w:jc w:val="both"/>
        <w:rPr>
          <w:color w:val="000000"/>
          <w:spacing w:val="-2"/>
          <w:szCs w:val="28"/>
        </w:rPr>
      </w:pPr>
      <w:r>
        <w:rPr>
          <w:color w:val="000000"/>
          <w:spacing w:val="-2"/>
          <w:szCs w:val="28"/>
        </w:rPr>
        <w:t>Конкурс проводился в соответствии с Планом мероприятий территориальной избирательной комиссии Зимовниковского района по выполнению Комплекса мер по повышению право</w:t>
      </w:r>
      <w:r w:rsidR="00C05FAE">
        <w:rPr>
          <w:color w:val="000000"/>
          <w:spacing w:val="-2"/>
          <w:szCs w:val="28"/>
        </w:rPr>
        <w:t>вой культуры избирателей на 202</w:t>
      </w:r>
      <w:r w:rsidR="00DA2ABD">
        <w:rPr>
          <w:color w:val="000000"/>
          <w:spacing w:val="-2"/>
          <w:szCs w:val="28"/>
        </w:rPr>
        <w:t>5</w:t>
      </w:r>
      <w:r>
        <w:rPr>
          <w:color w:val="000000"/>
          <w:spacing w:val="-2"/>
          <w:szCs w:val="28"/>
        </w:rPr>
        <w:t xml:space="preserve"> год.</w:t>
      </w:r>
    </w:p>
    <w:p w14:paraId="4D29C173" w14:textId="0936077F" w:rsidR="00DA2ABD" w:rsidRDefault="00775FF6" w:rsidP="00DA2ABD">
      <w:pPr>
        <w:spacing w:line="360" w:lineRule="auto"/>
        <w:ind w:firstLine="709"/>
        <w:rPr>
          <w:color w:val="000000"/>
          <w:spacing w:val="-2"/>
          <w:szCs w:val="28"/>
        </w:rPr>
      </w:pPr>
      <w:r>
        <w:rPr>
          <w:color w:val="000000"/>
          <w:spacing w:val="-2"/>
          <w:szCs w:val="28"/>
        </w:rPr>
        <w:t xml:space="preserve">На конкурс было представлено </w:t>
      </w:r>
      <w:r w:rsidR="00DA2ABD">
        <w:rPr>
          <w:spacing w:val="-2"/>
          <w:szCs w:val="28"/>
        </w:rPr>
        <w:t>65</w:t>
      </w:r>
      <w:r>
        <w:rPr>
          <w:color w:val="000000"/>
          <w:spacing w:val="-2"/>
          <w:szCs w:val="28"/>
        </w:rPr>
        <w:t xml:space="preserve"> работ  из </w:t>
      </w:r>
      <w:r w:rsidR="00DA2ABD">
        <w:rPr>
          <w:color w:val="000000"/>
          <w:spacing w:val="-2"/>
          <w:szCs w:val="28"/>
        </w:rPr>
        <w:t>9</w:t>
      </w:r>
      <w:r w:rsidR="002C02D6">
        <w:rPr>
          <w:color w:val="000000"/>
          <w:spacing w:val="-2"/>
          <w:szCs w:val="28"/>
        </w:rPr>
        <w:t xml:space="preserve"> общеобразовательн</w:t>
      </w:r>
      <w:r w:rsidR="00DA2ABD">
        <w:rPr>
          <w:color w:val="000000"/>
          <w:spacing w:val="-2"/>
          <w:szCs w:val="28"/>
        </w:rPr>
        <w:t>ых</w:t>
      </w:r>
      <w:r w:rsidR="002C02D6">
        <w:rPr>
          <w:color w:val="000000"/>
          <w:spacing w:val="-2"/>
          <w:szCs w:val="28"/>
        </w:rPr>
        <w:t xml:space="preserve"> </w:t>
      </w:r>
      <w:r w:rsidR="00DA2ABD">
        <w:rPr>
          <w:color w:val="000000"/>
          <w:spacing w:val="-2"/>
          <w:szCs w:val="28"/>
        </w:rPr>
        <w:t xml:space="preserve">учреждений Зимовниковского района: </w:t>
      </w:r>
      <w:r w:rsidR="00DA2ABD" w:rsidRPr="00DA2ABD">
        <w:rPr>
          <w:rFonts w:eastAsia="Calibri"/>
          <w:szCs w:val="28"/>
          <w:lang w:eastAsia="en-US"/>
        </w:rPr>
        <w:t xml:space="preserve">МБОУ НОШ им. А.С. Пушкина, МБОУ СОШ № 6 имени Героя России А.А. Дьяченко, МБОУ Конзаводская СОШ № 2, МБОУ Савоськинская СОШ № 5, МБОУ Кировская СОШ № 9, МБОУ Северная КСОШ № 13, МБОУ Мокро-Гашунская СОШ имени В.Ф. Бутенко, МБУ ДО Дом детского творчества, МБУ ДО </w:t>
      </w:r>
      <w:bookmarkStart w:id="0" w:name="_Hlk217469757"/>
      <w:r w:rsidR="00DA2ABD" w:rsidRPr="00DA2ABD">
        <w:rPr>
          <w:rFonts w:eastAsia="Calibri"/>
          <w:szCs w:val="28"/>
          <w:lang w:eastAsia="en-US"/>
        </w:rPr>
        <w:t>Зимовниковская детская школа искусств</w:t>
      </w:r>
      <w:bookmarkEnd w:id="0"/>
      <w:r w:rsidR="005E53A5">
        <w:rPr>
          <w:color w:val="000000"/>
          <w:spacing w:val="-2"/>
          <w:szCs w:val="28"/>
        </w:rPr>
        <w:t xml:space="preserve">.  </w:t>
      </w:r>
    </w:p>
    <w:p w14:paraId="20D87999" w14:textId="451C6724" w:rsidR="00775FF6" w:rsidRPr="00DA2ABD" w:rsidRDefault="005E53A5" w:rsidP="00DA2ABD">
      <w:pPr>
        <w:spacing w:line="360" w:lineRule="auto"/>
        <w:ind w:firstLine="709"/>
        <w:rPr>
          <w:rFonts w:eastAsia="Calibri"/>
          <w:szCs w:val="28"/>
          <w:lang w:eastAsia="en-US"/>
        </w:rPr>
      </w:pPr>
      <w:r>
        <w:rPr>
          <w:color w:val="000000"/>
          <w:spacing w:val="-2"/>
          <w:szCs w:val="28"/>
        </w:rPr>
        <w:t xml:space="preserve">После предварительного отбора, предусмотренного Положением о проведении конкурса, для рассмотрения конкурсной комиссии представлены </w:t>
      </w:r>
      <w:r w:rsidR="00DA2ABD">
        <w:rPr>
          <w:color w:val="000000"/>
          <w:spacing w:val="-2"/>
          <w:szCs w:val="28"/>
        </w:rPr>
        <w:t>65</w:t>
      </w:r>
      <w:r>
        <w:rPr>
          <w:color w:val="000000"/>
          <w:spacing w:val="-2"/>
          <w:szCs w:val="28"/>
        </w:rPr>
        <w:t xml:space="preserve"> работ.</w:t>
      </w:r>
    </w:p>
    <w:p w14:paraId="09DC5BDA" w14:textId="0496E459" w:rsidR="00883566" w:rsidRDefault="005E53A5" w:rsidP="003D1752">
      <w:pPr>
        <w:tabs>
          <w:tab w:val="left" w:pos="0"/>
          <w:tab w:val="left" w:pos="3675"/>
          <w:tab w:val="left" w:pos="7085"/>
        </w:tabs>
        <w:spacing w:line="360" w:lineRule="auto"/>
        <w:ind w:firstLine="709"/>
        <w:jc w:val="both"/>
        <w:rPr>
          <w:color w:val="000000"/>
          <w:spacing w:val="-2"/>
          <w:szCs w:val="28"/>
        </w:rPr>
      </w:pPr>
      <w:r>
        <w:rPr>
          <w:color w:val="000000"/>
          <w:spacing w:val="-2"/>
          <w:szCs w:val="28"/>
        </w:rPr>
        <w:t>Работы представлены участниками конкурса на бумажном носителе на формате А4, А3. Участники проявили творческий подход и интерес к конкурсу.  В связи с этим конкурсной комиссией было принято решение определить победителей конкурса в каждой возрастной группе и наградить дипломами и подарками.</w:t>
      </w:r>
    </w:p>
    <w:p w14:paraId="65BC65BB" w14:textId="77777777" w:rsidR="00E06C8B" w:rsidRDefault="00E06C8B" w:rsidP="000B6383">
      <w:pPr>
        <w:tabs>
          <w:tab w:val="left" w:pos="0"/>
          <w:tab w:val="left" w:pos="3675"/>
          <w:tab w:val="left" w:pos="7085"/>
        </w:tabs>
        <w:spacing w:line="360" w:lineRule="auto"/>
        <w:ind w:firstLine="709"/>
        <w:jc w:val="both"/>
        <w:rPr>
          <w:color w:val="000000"/>
          <w:spacing w:val="-2"/>
          <w:szCs w:val="28"/>
        </w:rPr>
      </w:pP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358"/>
        <w:gridCol w:w="1276"/>
        <w:gridCol w:w="2625"/>
      </w:tblGrid>
      <w:tr w:rsidR="00D26450" w14:paraId="5D5CE8CB" w14:textId="77777777" w:rsidTr="009A02CD"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795DD" w14:textId="30719BA7" w:rsidR="00D26450" w:rsidRDefault="00D26450">
            <w:pPr>
              <w:tabs>
                <w:tab w:val="left" w:pos="567"/>
              </w:tabs>
              <w:spacing w:line="276" w:lineRule="auto"/>
              <w:ind w:hanging="176"/>
              <w:jc w:val="center"/>
              <w:rPr>
                <w:rFonts w:eastAsia="Calibri"/>
                <w:b/>
                <w:bCs/>
                <w:szCs w:val="28"/>
                <w:lang w:eastAsia="en-US"/>
              </w:rPr>
            </w:pPr>
            <w:r>
              <w:rPr>
                <w:rFonts w:eastAsia="Calibri"/>
                <w:b/>
                <w:bCs/>
                <w:szCs w:val="28"/>
                <w:lang w:eastAsia="en-US"/>
              </w:rPr>
              <w:t xml:space="preserve">1 Номинация - 1- 4 классы </w:t>
            </w:r>
          </w:p>
        </w:tc>
      </w:tr>
      <w:tr w:rsidR="00D26450" w14:paraId="751924F9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BA5B6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11B85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9A671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Возраст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310D2" w14:textId="77777777" w:rsidR="00D26450" w:rsidRDefault="00D26450">
            <w:pPr>
              <w:tabs>
                <w:tab w:val="left" w:pos="567"/>
              </w:tabs>
              <w:spacing w:line="276" w:lineRule="auto"/>
              <w:ind w:hanging="176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Место учебы</w:t>
            </w:r>
          </w:p>
        </w:tc>
      </w:tr>
      <w:tr w:rsidR="00D26450" w14:paraId="0D4CB814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C58BE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56DA1" w14:textId="2AA2AFA5" w:rsidR="00D26450" w:rsidRDefault="00B810D2" w:rsidP="00B810D2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 w:rsidRPr="00B810D2">
              <w:rPr>
                <w:rFonts w:eastAsia="Calibri"/>
                <w:szCs w:val="28"/>
                <w:lang w:eastAsia="en-US"/>
              </w:rPr>
              <w:t>Дмитренко Полина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95F3" w14:textId="7564EC79" w:rsidR="00D26450" w:rsidRDefault="00B810D2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9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 xml:space="preserve"> 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46AA9" w14:textId="77777777" w:rsidR="00D26450" w:rsidRDefault="00C05FAE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>У</w:t>
            </w:r>
            <w:r>
              <w:rPr>
                <w:rFonts w:eastAsia="Calibri"/>
                <w:bCs/>
                <w:szCs w:val="28"/>
                <w:lang w:eastAsia="en-US"/>
              </w:rPr>
              <w:t xml:space="preserve"> ДО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="009A02CD">
              <w:rPr>
                <w:rFonts w:eastAsia="Calibri"/>
                <w:bCs/>
                <w:szCs w:val="28"/>
                <w:lang w:eastAsia="en-US"/>
              </w:rPr>
              <w:t>ДШИ</w:t>
            </w:r>
          </w:p>
        </w:tc>
      </w:tr>
      <w:tr w:rsidR="00D26450" w14:paraId="33F51683" w14:textId="77777777" w:rsidTr="009A02CD">
        <w:trPr>
          <w:trHeight w:val="35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E9335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2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23E15" w14:textId="6A9C372D" w:rsidR="00D26450" w:rsidRDefault="00B810D2" w:rsidP="00B810D2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Тараник Софья</w:t>
            </w:r>
            <w:r w:rsidR="00825426">
              <w:rPr>
                <w:rFonts w:eastAsia="Calibri"/>
                <w:bCs/>
                <w:szCs w:val="28"/>
                <w:lang w:eastAsia="en-US"/>
              </w:rPr>
              <w:t xml:space="preserve"> Артемовна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47FB3" w14:textId="765DC44D" w:rsidR="00D26450" w:rsidRDefault="00B810D2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9</w:t>
            </w:r>
            <w:r w:rsidR="009A02CD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>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3C83A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МБУ ДО ДШИ</w:t>
            </w:r>
          </w:p>
        </w:tc>
      </w:tr>
      <w:tr w:rsidR="00D26450" w14:paraId="1CBB050B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D7754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3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7C640" w14:textId="17B91D70" w:rsidR="00D26450" w:rsidRDefault="00B810D2" w:rsidP="00B810D2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Усова Варвара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Викторовна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D854D" w14:textId="77777777" w:rsidR="00D26450" w:rsidRDefault="009A02CD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9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 xml:space="preserve"> 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FC526" w14:textId="0D3C7CAA" w:rsidR="00D26450" w:rsidRDefault="009A02CD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</w:t>
            </w:r>
            <w:r w:rsidR="00B810D2">
              <w:rPr>
                <w:rFonts w:eastAsia="Calibri"/>
                <w:bCs/>
                <w:szCs w:val="28"/>
                <w:lang w:eastAsia="en-US"/>
              </w:rPr>
              <w:t>О</w:t>
            </w:r>
            <w:r>
              <w:rPr>
                <w:rFonts w:eastAsia="Calibri"/>
                <w:bCs/>
                <w:szCs w:val="28"/>
                <w:lang w:eastAsia="en-US"/>
              </w:rPr>
              <w:t xml:space="preserve">У </w:t>
            </w:r>
            <w:r w:rsidR="00B810D2">
              <w:rPr>
                <w:rFonts w:eastAsia="Calibri"/>
                <w:bCs/>
                <w:szCs w:val="28"/>
                <w:lang w:eastAsia="en-US"/>
              </w:rPr>
              <w:t>Северная КСОШ № 13</w:t>
            </w:r>
          </w:p>
        </w:tc>
      </w:tr>
      <w:tr w:rsidR="00D26450" w14:paraId="26F3321A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D405A" w14:textId="77777777" w:rsidR="00D26450" w:rsidRDefault="00D26450">
            <w:pPr>
              <w:tabs>
                <w:tab w:val="left" w:pos="567"/>
              </w:tabs>
              <w:spacing w:line="276" w:lineRule="auto"/>
              <w:rPr>
                <w:rFonts w:eastAsia="Calibri"/>
                <w:bCs/>
                <w:szCs w:val="28"/>
                <w:lang w:eastAsia="en-US"/>
              </w:rPr>
            </w:pP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A8FDD" w14:textId="77777777" w:rsidR="00D26450" w:rsidRDefault="00D26450">
            <w:pPr>
              <w:tabs>
                <w:tab w:val="left" w:pos="567"/>
              </w:tabs>
              <w:spacing w:line="276" w:lineRule="auto"/>
              <w:rPr>
                <w:rFonts w:eastAsia="Calibri"/>
                <w:bCs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E02F3" w14:textId="77777777" w:rsidR="00D26450" w:rsidRDefault="00D26450">
            <w:pPr>
              <w:tabs>
                <w:tab w:val="left" w:pos="567"/>
              </w:tabs>
              <w:spacing w:line="276" w:lineRule="auto"/>
              <w:rPr>
                <w:rFonts w:eastAsia="Calibri"/>
                <w:bCs/>
                <w:szCs w:val="28"/>
                <w:lang w:eastAsia="en-US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41340" w14:textId="77777777" w:rsidR="00D26450" w:rsidRDefault="00D26450">
            <w:pPr>
              <w:tabs>
                <w:tab w:val="left" w:pos="567"/>
              </w:tabs>
              <w:spacing w:line="276" w:lineRule="auto"/>
              <w:rPr>
                <w:rFonts w:eastAsia="Calibri"/>
                <w:bCs/>
                <w:szCs w:val="28"/>
                <w:lang w:eastAsia="en-US"/>
              </w:rPr>
            </w:pPr>
          </w:p>
        </w:tc>
      </w:tr>
      <w:tr w:rsidR="00D26450" w14:paraId="5C92153F" w14:textId="77777777" w:rsidTr="009A02CD"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5DD98" w14:textId="77777777" w:rsidR="00883566" w:rsidRDefault="00883566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/>
                <w:bCs/>
                <w:szCs w:val="28"/>
                <w:lang w:eastAsia="en-US"/>
              </w:rPr>
            </w:pPr>
          </w:p>
          <w:p w14:paraId="59A2FB5D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/>
                <w:bCs/>
                <w:szCs w:val="28"/>
                <w:lang w:eastAsia="en-US"/>
              </w:rPr>
            </w:pPr>
            <w:r>
              <w:rPr>
                <w:rFonts w:eastAsia="Calibri"/>
                <w:b/>
                <w:bCs/>
                <w:szCs w:val="28"/>
                <w:lang w:eastAsia="en-US"/>
              </w:rPr>
              <w:t>2 Номинация – 5-8 классы</w:t>
            </w:r>
          </w:p>
        </w:tc>
      </w:tr>
      <w:tr w:rsidR="00D26450" w14:paraId="56B5C126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5F264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0E4BB" w14:textId="77777777" w:rsidR="00D26450" w:rsidRDefault="00D26450">
            <w:pPr>
              <w:tabs>
                <w:tab w:val="left" w:pos="0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3C443" w14:textId="77777777" w:rsidR="00D26450" w:rsidRDefault="00D26450">
            <w:pPr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Возраст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CE83A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Место учебы</w:t>
            </w:r>
          </w:p>
        </w:tc>
      </w:tr>
      <w:tr w:rsidR="00D26450" w14:paraId="274841C2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FC4F8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422BA" w14:textId="0B2B4F30" w:rsidR="00D26450" w:rsidRDefault="00B810D2" w:rsidP="009A02CD">
            <w:pPr>
              <w:tabs>
                <w:tab w:val="left" w:pos="567"/>
              </w:tabs>
              <w:spacing w:line="276" w:lineRule="auto"/>
              <w:ind w:right="-108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Колесникова Маргарита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52218" w14:textId="1BD842E9" w:rsidR="00D26450" w:rsidRDefault="001C543E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 w:rsidRPr="001C543E">
              <w:rPr>
                <w:rFonts w:eastAsia="Calibri"/>
                <w:bCs/>
                <w:szCs w:val="28"/>
                <w:lang w:eastAsia="en-US"/>
              </w:rPr>
              <w:t>11</w:t>
            </w:r>
            <w:r w:rsidR="009A02CD">
              <w:rPr>
                <w:rFonts w:eastAsia="Calibri"/>
                <w:bCs/>
                <w:szCs w:val="28"/>
                <w:lang w:eastAsia="en-US"/>
              </w:rPr>
              <w:t xml:space="preserve"> </w:t>
            </w:r>
            <w:r w:rsidR="00C05FAE">
              <w:rPr>
                <w:rFonts w:eastAsia="Calibri"/>
                <w:bCs/>
                <w:szCs w:val="28"/>
                <w:lang w:eastAsia="en-US"/>
              </w:rPr>
              <w:t>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9DB8C" w14:textId="18A3AE7E" w:rsidR="00D26450" w:rsidRDefault="00B810D2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МБОУ Северная КСОШ № 13</w:t>
            </w:r>
          </w:p>
        </w:tc>
      </w:tr>
      <w:tr w:rsidR="00D26450" w14:paraId="7E4D5119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F7649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2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99AF2" w14:textId="2F41F346" w:rsidR="00D26450" w:rsidRDefault="00B810D2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Емелькина Анна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Сергеевна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A1A3E" w14:textId="60E85348" w:rsidR="00D26450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10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 xml:space="preserve"> 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D9EAE" w14:textId="583BE2AB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</w:t>
            </w:r>
            <w:r w:rsidR="00825426">
              <w:rPr>
                <w:rFonts w:eastAsia="Calibri"/>
                <w:bCs/>
                <w:szCs w:val="28"/>
                <w:lang w:eastAsia="en-US"/>
              </w:rPr>
              <w:t>О</w:t>
            </w:r>
            <w:r>
              <w:rPr>
                <w:rFonts w:eastAsia="Calibri"/>
                <w:bCs/>
                <w:szCs w:val="28"/>
                <w:lang w:eastAsia="en-US"/>
              </w:rPr>
              <w:t xml:space="preserve">У </w:t>
            </w:r>
            <w:r w:rsidR="00825426">
              <w:rPr>
                <w:rFonts w:eastAsia="Calibri"/>
                <w:bCs/>
                <w:szCs w:val="28"/>
                <w:lang w:eastAsia="en-US"/>
              </w:rPr>
              <w:t>Савоськинская СОШ № 5</w:t>
            </w:r>
          </w:p>
        </w:tc>
      </w:tr>
      <w:tr w:rsidR="00D26450" w14:paraId="67A90283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D2EC1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3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99ED" w14:textId="5A9E7FEB" w:rsidR="00D26450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Лысынюк Вероника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Сергеевна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8DDA8" w14:textId="490AFB3F" w:rsidR="00D26450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11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 xml:space="preserve"> 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C5796" w14:textId="3BD61BF6" w:rsidR="00D26450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МБУ ДО ДШИ</w:t>
            </w:r>
          </w:p>
        </w:tc>
      </w:tr>
      <w:tr w:rsidR="00D26450" w14:paraId="71FF1B9F" w14:textId="77777777" w:rsidTr="009A02CD"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2A6C9" w14:textId="77777777" w:rsidR="00825426" w:rsidRDefault="00825426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/>
                <w:bCs/>
                <w:szCs w:val="28"/>
                <w:lang w:eastAsia="en-US"/>
              </w:rPr>
            </w:pPr>
          </w:p>
          <w:p w14:paraId="59D24071" w14:textId="0F87202C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/>
                <w:bCs/>
                <w:szCs w:val="28"/>
                <w:lang w:eastAsia="en-US"/>
              </w:rPr>
            </w:pPr>
            <w:r>
              <w:rPr>
                <w:rFonts w:eastAsia="Calibri"/>
                <w:b/>
                <w:bCs/>
                <w:szCs w:val="28"/>
                <w:lang w:eastAsia="en-US"/>
              </w:rPr>
              <w:t>3 Номинация - 9-11 классы</w:t>
            </w:r>
          </w:p>
        </w:tc>
      </w:tr>
      <w:tr w:rsidR="00D26450" w14:paraId="53D3F6B1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842B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2448E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CDAC0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Возраст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09F17" w14:textId="77777777" w:rsidR="00D26450" w:rsidRDefault="00D26450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Место учебы</w:t>
            </w:r>
          </w:p>
        </w:tc>
      </w:tr>
      <w:tr w:rsidR="00D26450" w14:paraId="3F3347E3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BCD21" w14:textId="77777777" w:rsidR="00D26450" w:rsidRDefault="00D26450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922E3" w14:textId="7E50A63B" w:rsidR="00D26450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Каширина Диана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Валидовна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C2546" w14:textId="23D8A7DF" w:rsidR="00D26450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13</w:t>
            </w:r>
            <w:r w:rsidR="00D26450">
              <w:rPr>
                <w:rFonts w:eastAsia="Calibri"/>
                <w:bCs/>
                <w:szCs w:val="28"/>
                <w:lang w:eastAsia="en-US"/>
              </w:rPr>
              <w:t xml:space="preserve"> 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EBADC" w14:textId="05359E1D" w:rsidR="00D26450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МБОУ Кировская СОШ № 9</w:t>
            </w:r>
          </w:p>
        </w:tc>
      </w:tr>
      <w:tr w:rsidR="00825426" w14:paraId="60BADCDE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EECC4" w14:textId="47D83582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2 место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B805" w14:textId="37CEE9D0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Романова Елизавета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Александровна</w:t>
            </w:r>
          </w:p>
          <w:p w14:paraId="1EAE06CD" w14:textId="33BCF672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Грабарчук Виктория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Дмитриевна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0CA7" w14:textId="77777777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14 лет</w:t>
            </w:r>
          </w:p>
          <w:p w14:paraId="1547BA05" w14:textId="5F5279F1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14 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81998" w14:textId="3785156B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МБОУ Конзаводская СОШ № 2</w:t>
            </w:r>
          </w:p>
        </w:tc>
      </w:tr>
      <w:tr w:rsidR="00825426" w14:paraId="2EA574CD" w14:textId="77777777" w:rsidTr="009A02C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7BDF3" w14:textId="7796EA4B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 xml:space="preserve">3 место </w:t>
            </w:r>
          </w:p>
        </w:tc>
        <w:tc>
          <w:tcPr>
            <w:tcW w:w="3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ED25E" w14:textId="507E9484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Аксюк Василиса</w:t>
            </w:r>
            <w:r w:rsidR="001C543E">
              <w:rPr>
                <w:rFonts w:eastAsia="Calibri"/>
                <w:bCs/>
                <w:szCs w:val="28"/>
                <w:lang w:eastAsia="en-US"/>
              </w:rPr>
              <w:t xml:space="preserve">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937BE" w14:textId="02A1CABC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15 лет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C3477" w14:textId="646892FF" w:rsidR="00825426" w:rsidRDefault="00825426" w:rsidP="009A02CD">
            <w:pPr>
              <w:tabs>
                <w:tab w:val="left" w:pos="567"/>
              </w:tabs>
              <w:spacing w:line="276" w:lineRule="auto"/>
              <w:jc w:val="center"/>
              <w:rPr>
                <w:rFonts w:eastAsia="Calibri"/>
                <w:bCs/>
                <w:szCs w:val="28"/>
                <w:lang w:eastAsia="en-US"/>
              </w:rPr>
            </w:pPr>
            <w:r>
              <w:rPr>
                <w:rFonts w:eastAsia="Calibri"/>
                <w:bCs/>
                <w:szCs w:val="28"/>
                <w:lang w:eastAsia="en-US"/>
              </w:rPr>
              <w:t>МБОУ Северная КСОШ № 13</w:t>
            </w:r>
          </w:p>
        </w:tc>
      </w:tr>
    </w:tbl>
    <w:p w14:paraId="2D59B19F" w14:textId="77777777" w:rsidR="004E5131" w:rsidRDefault="004E5131" w:rsidP="004E5131">
      <w:pPr>
        <w:tabs>
          <w:tab w:val="left" w:pos="0"/>
          <w:tab w:val="left" w:pos="3675"/>
          <w:tab w:val="left" w:pos="7085"/>
        </w:tabs>
        <w:spacing w:line="360" w:lineRule="auto"/>
        <w:ind w:firstLine="720"/>
        <w:jc w:val="both"/>
        <w:rPr>
          <w:color w:val="000000"/>
          <w:spacing w:val="-2"/>
          <w:szCs w:val="28"/>
        </w:rPr>
      </w:pPr>
    </w:p>
    <w:p w14:paraId="64FFF8A7" w14:textId="027525F8" w:rsidR="00D26450" w:rsidRDefault="00D26450" w:rsidP="004E5131">
      <w:pPr>
        <w:tabs>
          <w:tab w:val="left" w:pos="0"/>
          <w:tab w:val="left" w:pos="3675"/>
          <w:tab w:val="left" w:pos="7085"/>
        </w:tabs>
        <w:spacing w:line="360" w:lineRule="auto"/>
        <w:ind w:firstLine="720"/>
        <w:jc w:val="both"/>
        <w:rPr>
          <w:color w:val="000000"/>
          <w:spacing w:val="-2"/>
          <w:szCs w:val="28"/>
        </w:rPr>
      </w:pPr>
    </w:p>
    <w:p w14:paraId="114A0BE4" w14:textId="60B6D19D" w:rsidR="00825426" w:rsidRDefault="00825426" w:rsidP="00616598">
      <w:pPr>
        <w:tabs>
          <w:tab w:val="left" w:pos="0"/>
          <w:tab w:val="left" w:pos="3675"/>
          <w:tab w:val="left" w:pos="7085"/>
        </w:tabs>
        <w:spacing w:line="360" w:lineRule="auto"/>
        <w:jc w:val="both"/>
        <w:rPr>
          <w:color w:val="000000"/>
          <w:spacing w:val="-2"/>
          <w:szCs w:val="28"/>
        </w:rPr>
      </w:pPr>
    </w:p>
    <w:p w14:paraId="60945F2E" w14:textId="77777777" w:rsidR="00825426" w:rsidRPr="00D26450" w:rsidRDefault="00825426" w:rsidP="00616598">
      <w:pPr>
        <w:tabs>
          <w:tab w:val="left" w:pos="0"/>
          <w:tab w:val="left" w:pos="3675"/>
          <w:tab w:val="left" w:pos="7085"/>
        </w:tabs>
        <w:spacing w:line="360" w:lineRule="auto"/>
        <w:jc w:val="both"/>
        <w:rPr>
          <w:color w:val="000000"/>
          <w:spacing w:val="-2"/>
          <w:szCs w:val="28"/>
        </w:rPr>
      </w:pPr>
    </w:p>
    <w:p w14:paraId="4AF2FAFB" w14:textId="79580B2A" w:rsidR="00DA1566" w:rsidRPr="00D26450" w:rsidRDefault="00D26450" w:rsidP="00F45C60">
      <w:pPr>
        <w:tabs>
          <w:tab w:val="num" w:pos="327"/>
        </w:tabs>
        <w:rPr>
          <w:bCs/>
          <w:iCs/>
          <w:color w:val="000000"/>
          <w:spacing w:val="-3"/>
          <w:szCs w:val="28"/>
        </w:rPr>
      </w:pPr>
      <w:r w:rsidRPr="00D26450">
        <w:rPr>
          <w:bCs/>
          <w:iCs/>
          <w:color w:val="000000"/>
          <w:spacing w:val="-3"/>
          <w:szCs w:val="28"/>
        </w:rPr>
        <w:t xml:space="preserve">Член Конкурсной комиссии                                              </w:t>
      </w:r>
      <w:r w:rsidR="00616598">
        <w:rPr>
          <w:bCs/>
          <w:iCs/>
          <w:color w:val="000000"/>
          <w:spacing w:val="-3"/>
          <w:szCs w:val="28"/>
        </w:rPr>
        <w:t>Т. П. Панченко</w:t>
      </w:r>
    </w:p>
    <w:sectPr w:rsidR="00DA1566" w:rsidRPr="00D26450" w:rsidSect="004E5131">
      <w:headerReference w:type="even" r:id="rId7"/>
      <w:headerReference w:type="default" r:id="rId8"/>
      <w:pgSz w:w="11906" w:h="16838"/>
      <w:pgMar w:top="851" w:right="1134" w:bottom="1701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EE2AE" w14:textId="77777777" w:rsidR="00474568" w:rsidRDefault="00474568">
      <w:r>
        <w:separator/>
      </w:r>
    </w:p>
  </w:endnote>
  <w:endnote w:type="continuationSeparator" w:id="0">
    <w:p w14:paraId="46ED03C1" w14:textId="77777777" w:rsidR="00474568" w:rsidRDefault="00474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A938E" w14:textId="77777777" w:rsidR="00474568" w:rsidRDefault="00474568">
      <w:r>
        <w:separator/>
      </w:r>
    </w:p>
  </w:footnote>
  <w:footnote w:type="continuationSeparator" w:id="0">
    <w:p w14:paraId="347B4B10" w14:textId="77777777" w:rsidR="00474568" w:rsidRDefault="004745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FD1CF" w14:textId="77777777" w:rsidR="00941D3F" w:rsidRDefault="00D256B7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41D3F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D30A8D3" w14:textId="77777777" w:rsidR="00941D3F" w:rsidRDefault="00941D3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7BA1D" w14:textId="77777777" w:rsidR="00941D3F" w:rsidRDefault="00941D3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D03AD"/>
    <w:multiLevelType w:val="hybridMultilevel"/>
    <w:tmpl w:val="E8B0355A"/>
    <w:lvl w:ilvl="0" w:tplc="6E3C8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825A4B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49455E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56EE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EC69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6863C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59CFB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DC39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08446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CC6009"/>
    <w:multiLevelType w:val="hybridMultilevel"/>
    <w:tmpl w:val="D44C26A2"/>
    <w:lvl w:ilvl="0" w:tplc="93CC73E0">
      <w:start w:val="1"/>
      <w:numFmt w:val="decimal"/>
      <w:lvlText w:val="%1."/>
      <w:lvlJc w:val="left"/>
      <w:pPr>
        <w:ind w:left="2081" w:hanging="115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13B94CDA"/>
    <w:multiLevelType w:val="hybridMultilevel"/>
    <w:tmpl w:val="0C186D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BF76EF"/>
    <w:multiLevelType w:val="hybridMultilevel"/>
    <w:tmpl w:val="2274351C"/>
    <w:lvl w:ilvl="0" w:tplc="11CAFA2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1B3739D8"/>
    <w:multiLevelType w:val="hybridMultilevel"/>
    <w:tmpl w:val="AD5080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6723AD"/>
    <w:multiLevelType w:val="hybridMultilevel"/>
    <w:tmpl w:val="AD5A0174"/>
    <w:lvl w:ilvl="0" w:tplc="11CAFA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4F64C9"/>
    <w:multiLevelType w:val="hybridMultilevel"/>
    <w:tmpl w:val="72FCCF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3038C9"/>
    <w:multiLevelType w:val="hybridMultilevel"/>
    <w:tmpl w:val="8AFC8C92"/>
    <w:lvl w:ilvl="0" w:tplc="45C4F7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87216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9D96EF7"/>
    <w:multiLevelType w:val="hybridMultilevel"/>
    <w:tmpl w:val="F252C4D0"/>
    <w:lvl w:ilvl="0" w:tplc="6F3E36C8">
      <w:start w:val="4"/>
      <w:numFmt w:val="decimal"/>
      <w:lvlText w:val="%1."/>
      <w:lvlJc w:val="left"/>
      <w:pPr>
        <w:ind w:left="12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10" w15:restartNumberingAfterBreak="0">
    <w:nsid w:val="42B71AE6"/>
    <w:multiLevelType w:val="singleLevel"/>
    <w:tmpl w:val="3738D5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619608CF"/>
    <w:multiLevelType w:val="hybridMultilevel"/>
    <w:tmpl w:val="30F6A856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abstractNum w:abstractNumId="12" w15:restartNumberingAfterBreak="0">
    <w:nsid w:val="6DB16290"/>
    <w:multiLevelType w:val="multilevel"/>
    <w:tmpl w:val="F4260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A370A2"/>
    <w:multiLevelType w:val="hybridMultilevel"/>
    <w:tmpl w:val="E5E29638"/>
    <w:lvl w:ilvl="0" w:tplc="2F5088AE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534249A"/>
    <w:multiLevelType w:val="hybridMultilevel"/>
    <w:tmpl w:val="79703D26"/>
    <w:lvl w:ilvl="0" w:tplc="C3E25A16">
      <w:start w:val="1"/>
      <w:numFmt w:val="decimal"/>
      <w:lvlText w:val="%1."/>
      <w:lvlJc w:val="left"/>
      <w:pPr>
        <w:ind w:left="2006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7B166111"/>
    <w:multiLevelType w:val="hybridMultilevel"/>
    <w:tmpl w:val="1E1695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010A5D"/>
    <w:multiLevelType w:val="hybridMultilevel"/>
    <w:tmpl w:val="1B54B774"/>
    <w:lvl w:ilvl="0" w:tplc="893EB8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6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1"/>
  </w:num>
  <w:num w:numId="8">
    <w:abstractNumId w:val="3"/>
  </w:num>
  <w:num w:numId="9">
    <w:abstractNumId w:val="5"/>
  </w:num>
  <w:num w:numId="10">
    <w:abstractNumId w:val="6"/>
  </w:num>
  <w:num w:numId="11">
    <w:abstractNumId w:val="2"/>
  </w:num>
  <w:num w:numId="12">
    <w:abstractNumId w:val="4"/>
  </w:num>
  <w:num w:numId="13">
    <w:abstractNumId w:val="15"/>
  </w:num>
  <w:num w:numId="14">
    <w:abstractNumId w:val="1"/>
  </w:num>
  <w:num w:numId="15">
    <w:abstractNumId w:val="9"/>
  </w:num>
  <w:num w:numId="16">
    <w:abstractNumId w:val="13"/>
  </w:num>
  <w:num w:numId="17">
    <w:abstractNumId w:val="12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1A4A"/>
    <w:rsid w:val="00001E84"/>
    <w:rsid w:val="00002DAD"/>
    <w:rsid w:val="00050009"/>
    <w:rsid w:val="00061FFE"/>
    <w:rsid w:val="00093290"/>
    <w:rsid w:val="000A6FAB"/>
    <w:rsid w:val="000B028C"/>
    <w:rsid w:val="000B31A9"/>
    <w:rsid w:val="000B5D69"/>
    <w:rsid w:val="000B6383"/>
    <w:rsid w:val="000C37A8"/>
    <w:rsid w:val="000E15EC"/>
    <w:rsid w:val="000F48C6"/>
    <w:rsid w:val="000F5B3C"/>
    <w:rsid w:val="00105E4E"/>
    <w:rsid w:val="00111695"/>
    <w:rsid w:val="00121934"/>
    <w:rsid w:val="0013214D"/>
    <w:rsid w:val="00152094"/>
    <w:rsid w:val="00165698"/>
    <w:rsid w:val="001775B6"/>
    <w:rsid w:val="0018189D"/>
    <w:rsid w:val="001C543E"/>
    <w:rsid w:val="001E73DD"/>
    <w:rsid w:val="001E760C"/>
    <w:rsid w:val="00235074"/>
    <w:rsid w:val="002413C7"/>
    <w:rsid w:val="00250689"/>
    <w:rsid w:val="00256791"/>
    <w:rsid w:val="002578E3"/>
    <w:rsid w:val="002615BA"/>
    <w:rsid w:val="00290112"/>
    <w:rsid w:val="002A3770"/>
    <w:rsid w:val="002A42CA"/>
    <w:rsid w:val="002C02D6"/>
    <w:rsid w:val="002C3E43"/>
    <w:rsid w:val="002D1271"/>
    <w:rsid w:val="002D4100"/>
    <w:rsid w:val="002E0895"/>
    <w:rsid w:val="002E7FBD"/>
    <w:rsid w:val="003003DC"/>
    <w:rsid w:val="003051E9"/>
    <w:rsid w:val="00305573"/>
    <w:rsid w:val="003120C7"/>
    <w:rsid w:val="00315834"/>
    <w:rsid w:val="00321A4A"/>
    <w:rsid w:val="00332150"/>
    <w:rsid w:val="003321B0"/>
    <w:rsid w:val="003366BA"/>
    <w:rsid w:val="00340731"/>
    <w:rsid w:val="00346E51"/>
    <w:rsid w:val="00370657"/>
    <w:rsid w:val="003710D9"/>
    <w:rsid w:val="00387133"/>
    <w:rsid w:val="00391BE4"/>
    <w:rsid w:val="003B185D"/>
    <w:rsid w:val="003C706A"/>
    <w:rsid w:val="003D1752"/>
    <w:rsid w:val="003D260E"/>
    <w:rsid w:val="003E2C8F"/>
    <w:rsid w:val="003F0E25"/>
    <w:rsid w:val="003F20C6"/>
    <w:rsid w:val="003F5ECF"/>
    <w:rsid w:val="004000CB"/>
    <w:rsid w:val="004170B4"/>
    <w:rsid w:val="00420FAE"/>
    <w:rsid w:val="004257D9"/>
    <w:rsid w:val="00434F90"/>
    <w:rsid w:val="004450BA"/>
    <w:rsid w:val="0044682F"/>
    <w:rsid w:val="00462CB3"/>
    <w:rsid w:val="00474568"/>
    <w:rsid w:val="00491174"/>
    <w:rsid w:val="004A31C6"/>
    <w:rsid w:val="004E5131"/>
    <w:rsid w:val="004E7375"/>
    <w:rsid w:val="004F06F4"/>
    <w:rsid w:val="004F4B94"/>
    <w:rsid w:val="00513447"/>
    <w:rsid w:val="00514DBA"/>
    <w:rsid w:val="00527E30"/>
    <w:rsid w:val="0056026F"/>
    <w:rsid w:val="00562734"/>
    <w:rsid w:val="005837AA"/>
    <w:rsid w:val="005A74F2"/>
    <w:rsid w:val="005B17AF"/>
    <w:rsid w:val="005E53A5"/>
    <w:rsid w:val="0060221B"/>
    <w:rsid w:val="0060228E"/>
    <w:rsid w:val="00616598"/>
    <w:rsid w:val="00616984"/>
    <w:rsid w:val="006461B3"/>
    <w:rsid w:val="00650BF3"/>
    <w:rsid w:val="006536CA"/>
    <w:rsid w:val="006548DB"/>
    <w:rsid w:val="00654BF5"/>
    <w:rsid w:val="00660C01"/>
    <w:rsid w:val="00663E40"/>
    <w:rsid w:val="0067697E"/>
    <w:rsid w:val="006800BB"/>
    <w:rsid w:val="00681E4F"/>
    <w:rsid w:val="006835BF"/>
    <w:rsid w:val="0069146A"/>
    <w:rsid w:val="006A4DD4"/>
    <w:rsid w:val="006B653D"/>
    <w:rsid w:val="006C49B1"/>
    <w:rsid w:val="006C6C12"/>
    <w:rsid w:val="006D24D1"/>
    <w:rsid w:val="006D6CC9"/>
    <w:rsid w:val="006E2A85"/>
    <w:rsid w:val="006E43C9"/>
    <w:rsid w:val="006F28B6"/>
    <w:rsid w:val="00703B86"/>
    <w:rsid w:val="00704669"/>
    <w:rsid w:val="00706277"/>
    <w:rsid w:val="00715E07"/>
    <w:rsid w:val="007206CE"/>
    <w:rsid w:val="00723DEA"/>
    <w:rsid w:val="0073327A"/>
    <w:rsid w:val="007406D8"/>
    <w:rsid w:val="00754FCB"/>
    <w:rsid w:val="00755663"/>
    <w:rsid w:val="0077115F"/>
    <w:rsid w:val="00775FF6"/>
    <w:rsid w:val="007762A9"/>
    <w:rsid w:val="007802FA"/>
    <w:rsid w:val="00781892"/>
    <w:rsid w:val="007925A5"/>
    <w:rsid w:val="007B115E"/>
    <w:rsid w:val="007B1CC2"/>
    <w:rsid w:val="007B65A4"/>
    <w:rsid w:val="007B7643"/>
    <w:rsid w:val="007B7CA9"/>
    <w:rsid w:val="007C61B4"/>
    <w:rsid w:val="007D544D"/>
    <w:rsid w:val="007D5CBB"/>
    <w:rsid w:val="007E5612"/>
    <w:rsid w:val="007F71C4"/>
    <w:rsid w:val="00810B1E"/>
    <w:rsid w:val="00820A15"/>
    <w:rsid w:val="00825426"/>
    <w:rsid w:val="0082569B"/>
    <w:rsid w:val="008256D5"/>
    <w:rsid w:val="0082774A"/>
    <w:rsid w:val="00827BCB"/>
    <w:rsid w:val="00843D82"/>
    <w:rsid w:val="0085355D"/>
    <w:rsid w:val="00855C68"/>
    <w:rsid w:val="008600EA"/>
    <w:rsid w:val="00863995"/>
    <w:rsid w:val="00883566"/>
    <w:rsid w:val="008970CD"/>
    <w:rsid w:val="008A3AF2"/>
    <w:rsid w:val="008A5687"/>
    <w:rsid w:val="008A6E10"/>
    <w:rsid w:val="008B02D4"/>
    <w:rsid w:val="00930CA6"/>
    <w:rsid w:val="00941D3F"/>
    <w:rsid w:val="009434FC"/>
    <w:rsid w:val="009444CD"/>
    <w:rsid w:val="009826BB"/>
    <w:rsid w:val="009831DB"/>
    <w:rsid w:val="00983627"/>
    <w:rsid w:val="009A02CD"/>
    <w:rsid w:val="009A311B"/>
    <w:rsid w:val="009B2626"/>
    <w:rsid w:val="009D75D7"/>
    <w:rsid w:val="009E573F"/>
    <w:rsid w:val="009F1A6F"/>
    <w:rsid w:val="009F64FC"/>
    <w:rsid w:val="00A0324D"/>
    <w:rsid w:val="00A04284"/>
    <w:rsid w:val="00A04994"/>
    <w:rsid w:val="00A0758D"/>
    <w:rsid w:val="00A14C3D"/>
    <w:rsid w:val="00A42E09"/>
    <w:rsid w:val="00A44F24"/>
    <w:rsid w:val="00A74446"/>
    <w:rsid w:val="00A9180D"/>
    <w:rsid w:val="00AA32A8"/>
    <w:rsid w:val="00AA7242"/>
    <w:rsid w:val="00AB09AA"/>
    <w:rsid w:val="00AB7BA7"/>
    <w:rsid w:val="00AC0898"/>
    <w:rsid w:val="00AD3003"/>
    <w:rsid w:val="00B03D50"/>
    <w:rsid w:val="00B24E2B"/>
    <w:rsid w:val="00B27726"/>
    <w:rsid w:val="00B31F5B"/>
    <w:rsid w:val="00B373E2"/>
    <w:rsid w:val="00B45FF6"/>
    <w:rsid w:val="00B52F19"/>
    <w:rsid w:val="00B544B3"/>
    <w:rsid w:val="00B63B16"/>
    <w:rsid w:val="00B764DA"/>
    <w:rsid w:val="00B810D2"/>
    <w:rsid w:val="00B84435"/>
    <w:rsid w:val="00BA05C6"/>
    <w:rsid w:val="00BB44BA"/>
    <w:rsid w:val="00BD10B6"/>
    <w:rsid w:val="00BD6DC1"/>
    <w:rsid w:val="00BE0962"/>
    <w:rsid w:val="00BE6064"/>
    <w:rsid w:val="00BE7844"/>
    <w:rsid w:val="00BF5B24"/>
    <w:rsid w:val="00C05061"/>
    <w:rsid w:val="00C05FAE"/>
    <w:rsid w:val="00C230A0"/>
    <w:rsid w:val="00C56B1C"/>
    <w:rsid w:val="00C6145A"/>
    <w:rsid w:val="00C8149B"/>
    <w:rsid w:val="00C8257A"/>
    <w:rsid w:val="00C9387F"/>
    <w:rsid w:val="00CA767E"/>
    <w:rsid w:val="00CB3F3C"/>
    <w:rsid w:val="00CB416F"/>
    <w:rsid w:val="00CC0265"/>
    <w:rsid w:val="00CD79BA"/>
    <w:rsid w:val="00D02633"/>
    <w:rsid w:val="00D03B85"/>
    <w:rsid w:val="00D120B3"/>
    <w:rsid w:val="00D12D99"/>
    <w:rsid w:val="00D2303A"/>
    <w:rsid w:val="00D256B7"/>
    <w:rsid w:val="00D26450"/>
    <w:rsid w:val="00D712FC"/>
    <w:rsid w:val="00D7336F"/>
    <w:rsid w:val="00D842C5"/>
    <w:rsid w:val="00D90B5B"/>
    <w:rsid w:val="00D93025"/>
    <w:rsid w:val="00DA1566"/>
    <w:rsid w:val="00DA2288"/>
    <w:rsid w:val="00DA2A1B"/>
    <w:rsid w:val="00DA2ABD"/>
    <w:rsid w:val="00DC3E6F"/>
    <w:rsid w:val="00DE1723"/>
    <w:rsid w:val="00DE670E"/>
    <w:rsid w:val="00DF519C"/>
    <w:rsid w:val="00DF616D"/>
    <w:rsid w:val="00E06434"/>
    <w:rsid w:val="00E06C8B"/>
    <w:rsid w:val="00E24F51"/>
    <w:rsid w:val="00E31DE9"/>
    <w:rsid w:val="00E32DAA"/>
    <w:rsid w:val="00E3569B"/>
    <w:rsid w:val="00E41282"/>
    <w:rsid w:val="00E54088"/>
    <w:rsid w:val="00E655CC"/>
    <w:rsid w:val="00E85BB9"/>
    <w:rsid w:val="00E86D6D"/>
    <w:rsid w:val="00E877BC"/>
    <w:rsid w:val="00EA2249"/>
    <w:rsid w:val="00EA4352"/>
    <w:rsid w:val="00EC1375"/>
    <w:rsid w:val="00EC5955"/>
    <w:rsid w:val="00ED3AB0"/>
    <w:rsid w:val="00F05F82"/>
    <w:rsid w:val="00F117DE"/>
    <w:rsid w:val="00F124E2"/>
    <w:rsid w:val="00F13BD3"/>
    <w:rsid w:val="00F13C0E"/>
    <w:rsid w:val="00F13D59"/>
    <w:rsid w:val="00F21958"/>
    <w:rsid w:val="00F21CEC"/>
    <w:rsid w:val="00F233DA"/>
    <w:rsid w:val="00F269AA"/>
    <w:rsid w:val="00F37B88"/>
    <w:rsid w:val="00F45C60"/>
    <w:rsid w:val="00F84AC4"/>
    <w:rsid w:val="00F96D68"/>
    <w:rsid w:val="00FB2E34"/>
    <w:rsid w:val="00FC0726"/>
    <w:rsid w:val="00FC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784CA1"/>
  <w15:docId w15:val="{070D87AB-3154-45FB-ACE0-C90FA892E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5C68"/>
    <w:rPr>
      <w:sz w:val="28"/>
    </w:rPr>
  </w:style>
  <w:style w:type="paragraph" w:styleId="1">
    <w:name w:val="heading 1"/>
    <w:basedOn w:val="a"/>
    <w:next w:val="a"/>
    <w:qFormat/>
    <w:rsid w:val="00855C68"/>
    <w:pPr>
      <w:keepNext/>
      <w:tabs>
        <w:tab w:val="right" w:pos="9639"/>
      </w:tabs>
      <w:spacing w:before="60" w:after="60"/>
      <w:outlineLvl w:val="0"/>
    </w:pPr>
    <w:rPr>
      <w:kern w:val="28"/>
    </w:rPr>
  </w:style>
  <w:style w:type="paragraph" w:styleId="2">
    <w:name w:val="heading 2"/>
    <w:basedOn w:val="a"/>
    <w:next w:val="a"/>
    <w:qFormat/>
    <w:rsid w:val="00855C68"/>
    <w:pPr>
      <w:keepNext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55C68"/>
    <w:pPr>
      <w:tabs>
        <w:tab w:val="center" w:pos="4536"/>
        <w:tab w:val="right" w:pos="9072"/>
      </w:tabs>
    </w:pPr>
  </w:style>
  <w:style w:type="paragraph" w:styleId="a5">
    <w:name w:val="footer"/>
    <w:basedOn w:val="a"/>
    <w:rsid w:val="00855C68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855C68"/>
  </w:style>
  <w:style w:type="paragraph" w:styleId="a7">
    <w:name w:val="Body Text"/>
    <w:basedOn w:val="a"/>
    <w:rsid w:val="00855C68"/>
    <w:pPr>
      <w:spacing w:before="240" w:after="120"/>
      <w:ind w:right="1133"/>
      <w:jc w:val="center"/>
    </w:pPr>
    <w:rPr>
      <w:b/>
      <w:spacing w:val="40"/>
      <w:kern w:val="28"/>
      <w:sz w:val="32"/>
    </w:rPr>
  </w:style>
  <w:style w:type="paragraph" w:styleId="a8">
    <w:name w:val="caption"/>
    <w:basedOn w:val="a"/>
    <w:next w:val="a"/>
    <w:qFormat/>
    <w:rsid w:val="00855C68"/>
    <w:pPr>
      <w:ind w:right="1134"/>
      <w:jc w:val="center"/>
    </w:pPr>
    <w:rPr>
      <w:caps/>
      <w:sz w:val="24"/>
    </w:rPr>
  </w:style>
  <w:style w:type="paragraph" w:styleId="a9">
    <w:name w:val="Body Text Indent"/>
    <w:basedOn w:val="a"/>
    <w:rsid w:val="00855C68"/>
    <w:pPr>
      <w:spacing w:before="60" w:after="60"/>
      <w:ind w:left="4536"/>
    </w:pPr>
    <w:rPr>
      <w:kern w:val="28"/>
    </w:rPr>
  </w:style>
  <w:style w:type="paragraph" w:styleId="20">
    <w:name w:val="Body Text 2"/>
    <w:basedOn w:val="a"/>
    <w:rsid w:val="00855C68"/>
    <w:pPr>
      <w:spacing w:before="60" w:after="60"/>
    </w:pPr>
    <w:rPr>
      <w:kern w:val="28"/>
    </w:rPr>
  </w:style>
  <w:style w:type="paragraph" w:styleId="21">
    <w:name w:val="Body Text Indent 2"/>
    <w:basedOn w:val="a"/>
    <w:rsid w:val="00855C68"/>
    <w:pPr>
      <w:spacing w:before="60" w:after="60"/>
      <w:ind w:firstLine="567"/>
    </w:pPr>
    <w:rPr>
      <w:kern w:val="28"/>
    </w:rPr>
  </w:style>
  <w:style w:type="paragraph" w:styleId="aa">
    <w:name w:val="Document Map"/>
    <w:basedOn w:val="a"/>
    <w:semiHidden/>
    <w:rsid w:val="00855C68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855C68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link w:val="a3"/>
    <w:uiPriority w:val="99"/>
    <w:rsid w:val="006835BF"/>
    <w:rPr>
      <w:sz w:val="28"/>
    </w:rPr>
  </w:style>
  <w:style w:type="paragraph" w:styleId="ac">
    <w:name w:val="No Spacing"/>
    <w:uiPriority w:val="1"/>
    <w:qFormat/>
    <w:rsid w:val="00F124E2"/>
    <w:rPr>
      <w:sz w:val="28"/>
    </w:rPr>
  </w:style>
  <w:style w:type="paragraph" w:customStyle="1" w:styleId="14-1">
    <w:name w:val="Текст14-1"/>
    <w:aliases w:val="5,Текст 14-1,Стиль12-1,Т-1,текст14"/>
    <w:basedOn w:val="a"/>
    <w:rsid w:val="004F4B94"/>
    <w:pPr>
      <w:spacing w:line="360" w:lineRule="auto"/>
      <w:ind w:firstLine="709"/>
      <w:jc w:val="both"/>
    </w:pPr>
  </w:style>
  <w:style w:type="paragraph" w:styleId="ad">
    <w:name w:val="Normal (Web)"/>
    <w:basedOn w:val="a"/>
    <w:rsid w:val="004F4B94"/>
    <w:pPr>
      <w:spacing w:before="100" w:beforeAutospacing="1" w:after="225"/>
    </w:pPr>
    <w:rPr>
      <w:rFonts w:ascii="Calibri" w:hAnsi="Calibri" w:cs="Calibri"/>
      <w:sz w:val="24"/>
      <w:szCs w:val="24"/>
    </w:rPr>
  </w:style>
  <w:style w:type="paragraph" w:customStyle="1" w:styleId="Postan">
    <w:name w:val="Postan"/>
    <w:basedOn w:val="a"/>
    <w:rsid w:val="00B52F19"/>
    <w:pPr>
      <w:jc w:val="center"/>
    </w:pPr>
  </w:style>
  <w:style w:type="paragraph" w:customStyle="1" w:styleId="msonormalcxspmiddle">
    <w:name w:val="msonormalcxspmiddle"/>
    <w:basedOn w:val="a"/>
    <w:rsid w:val="00B52F1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7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8;&#1080;&#1082;\&#1052;&#1086;&#1080;%20&#1076;&#1086;&#1082;&#1091;&#1084;&#1077;&#1085;&#1090;&#1099;\&#1058;&#1080;&#1082;%20&#1085;&#1072;%2001arm61t061%20(I)\dot\&#1064;&#1072;&#1073;&#1083;&#1086;&#1085;&#1099;-%20-%202007\&#1058;&#1048;&#1050;%20-%20&#1087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ТИК - постановление</Template>
  <TotalTime>69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</dc:creator>
  <cp:keywords/>
  <cp:lastModifiedBy>1234567890</cp:lastModifiedBy>
  <cp:revision>15</cp:revision>
  <cp:lastPrinted>2025-12-24T11:34:00Z</cp:lastPrinted>
  <dcterms:created xsi:type="dcterms:W3CDTF">2022-12-26T06:23:00Z</dcterms:created>
  <dcterms:modified xsi:type="dcterms:W3CDTF">2025-12-24T11:47:00Z</dcterms:modified>
</cp:coreProperties>
</file>